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0E7" w:rsidRDefault="00C140E7" w:rsidP="00921C24">
      <w:pPr>
        <w:widowControl w:val="0"/>
        <w:autoSpaceDE w:val="0"/>
        <w:autoSpaceDN w:val="0"/>
        <w:adjustRightInd w:val="0"/>
        <w:rPr>
          <w:rFonts w:ascii="Times New Roman" w:hAnsi="Times New Roman"/>
          <w:b/>
          <w:color w:val="0070C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6" type="#_x0000_t75" style="position:absolute;margin-left:24pt;margin-top:3.25pt;width:370.1pt;height:142.55pt;z-index:-251669504;visibility:visible;mso-wrap-distance-left:51.24pt;mso-wrap-distance-top:6.24pt;mso-wrap-distance-right:15.62pt;mso-wrap-distance-bottom:10.47pt" wrapcoords="2059 0 2059 20918 21600 20918 21600 0 2059 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">
            <v:imagedata r:id="rId7" o:title=""/>
            <o:lock v:ext="edit" aspectratio="f"/>
            <w10:wrap type="tight"/>
          </v:shape>
        </w:pict>
      </w:r>
    </w:p>
    <w:p w:rsidR="00C140E7" w:rsidRDefault="00C140E7" w:rsidP="00921C24">
      <w:pPr>
        <w:widowControl w:val="0"/>
        <w:autoSpaceDE w:val="0"/>
        <w:autoSpaceDN w:val="0"/>
        <w:adjustRightInd w:val="0"/>
        <w:rPr>
          <w:rFonts w:ascii="Times New Roman" w:hAnsi="Times New Roman"/>
          <w:b/>
          <w:color w:val="0070C0"/>
        </w:rPr>
      </w:pPr>
    </w:p>
    <w:p w:rsidR="00C140E7" w:rsidRDefault="00C140E7" w:rsidP="00921C24">
      <w:pPr>
        <w:widowControl w:val="0"/>
        <w:autoSpaceDE w:val="0"/>
        <w:autoSpaceDN w:val="0"/>
        <w:adjustRightInd w:val="0"/>
        <w:rPr>
          <w:rFonts w:ascii="Times New Roman" w:hAnsi="Times New Roman"/>
          <w:b/>
          <w:color w:val="0070C0"/>
        </w:rPr>
      </w:pPr>
    </w:p>
    <w:p w:rsidR="00C140E7" w:rsidRDefault="00C140E7" w:rsidP="00921C24">
      <w:pPr>
        <w:widowControl w:val="0"/>
        <w:autoSpaceDE w:val="0"/>
        <w:autoSpaceDN w:val="0"/>
        <w:adjustRightInd w:val="0"/>
        <w:rPr>
          <w:rFonts w:ascii="Times New Roman" w:hAnsi="Times New Roman"/>
          <w:b/>
          <w:color w:val="0070C0"/>
        </w:rPr>
      </w:pPr>
    </w:p>
    <w:p w:rsidR="00C140E7" w:rsidRDefault="00C140E7" w:rsidP="00921C24">
      <w:pPr>
        <w:widowControl w:val="0"/>
        <w:autoSpaceDE w:val="0"/>
        <w:autoSpaceDN w:val="0"/>
        <w:adjustRightInd w:val="0"/>
        <w:rPr>
          <w:rFonts w:ascii="Times New Roman" w:hAnsi="Times New Roman"/>
          <w:b/>
          <w:color w:val="0070C0"/>
        </w:rPr>
      </w:pPr>
    </w:p>
    <w:p w:rsidR="00C140E7" w:rsidRDefault="00C140E7" w:rsidP="00921C24">
      <w:pPr>
        <w:widowControl w:val="0"/>
        <w:autoSpaceDE w:val="0"/>
        <w:autoSpaceDN w:val="0"/>
        <w:adjustRightInd w:val="0"/>
        <w:rPr>
          <w:rFonts w:ascii="Times New Roman" w:hAnsi="Times New Roman"/>
          <w:b/>
          <w:color w:val="0070C0"/>
        </w:rPr>
      </w:pPr>
    </w:p>
    <w:p w:rsidR="00C140E7" w:rsidRDefault="00C140E7" w:rsidP="00921C24">
      <w:pPr>
        <w:widowControl w:val="0"/>
        <w:autoSpaceDE w:val="0"/>
        <w:autoSpaceDN w:val="0"/>
        <w:adjustRightInd w:val="0"/>
        <w:rPr>
          <w:rFonts w:ascii="Times New Roman" w:hAnsi="Times New Roman"/>
          <w:b/>
          <w:color w:val="0070C0"/>
        </w:rPr>
      </w:pPr>
    </w:p>
    <w:p w:rsidR="00C140E7" w:rsidRDefault="00C140E7" w:rsidP="00921C24">
      <w:pPr>
        <w:widowControl w:val="0"/>
        <w:autoSpaceDE w:val="0"/>
        <w:autoSpaceDN w:val="0"/>
        <w:adjustRightInd w:val="0"/>
        <w:rPr>
          <w:rFonts w:ascii="Times New Roman" w:hAnsi="Times New Roman"/>
          <w:b/>
          <w:color w:val="0070C0"/>
        </w:rPr>
      </w:pPr>
    </w:p>
    <w:p w:rsidR="00C140E7" w:rsidRDefault="00C140E7" w:rsidP="00921C24">
      <w:pPr>
        <w:widowControl w:val="0"/>
        <w:autoSpaceDE w:val="0"/>
        <w:autoSpaceDN w:val="0"/>
        <w:adjustRightInd w:val="0"/>
        <w:rPr>
          <w:rFonts w:ascii="Times New Roman" w:hAnsi="Times New Roman"/>
          <w:b/>
          <w:color w:val="0070C0"/>
        </w:rPr>
      </w:pPr>
    </w:p>
    <w:p w:rsidR="00C140E7" w:rsidRDefault="00C140E7" w:rsidP="00921C24">
      <w:pPr>
        <w:widowControl w:val="0"/>
        <w:autoSpaceDE w:val="0"/>
        <w:autoSpaceDN w:val="0"/>
        <w:adjustRightInd w:val="0"/>
        <w:rPr>
          <w:rFonts w:ascii="Times New Roman" w:hAnsi="Times New Roman"/>
          <w:b/>
          <w:color w:val="0070C0"/>
        </w:rPr>
      </w:pPr>
    </w:p>
    <w:p w:rsidR="00C140E7" w:rsidRDefault="00C140E7" w:rsidP="00921C24">
      <w:pPr>
        <w:widowControl w:val="0"/>
        <w:autoSpaceDE w:val="0"/>
        <w:autoSpaceDN w:val="0"/>
        <w:adjustRightInd w:val="0"/>
        <w:rPr>
          <w:rFonts w:ascii="Times New Roman" w:hAnsi="Times New Roman"/>
          <w:b/>
          <w:color w:val="0070C0"/>
        </w:rPr>
      </w:pPr>
      <w:r>
        <w:rPr>
          <w:noProof/>
        </w:rPr>
        <w:pict>
          <v:shapetype id="_x0000_t202" coordsize="21600,21600" o:spt="202" path="m,l,21600r21600,l21600,xe">
            <v:stroke joinstyle="miter"/>
            <v:path gradientshapeok="t" o:connecttype="rect"/>
          </v:shapetype>
          <v:shape id="Text Box 17" o:spid="_x0000_s1027" type="#_x0000_t202" style="position:absolute;margin-left:-41.25pt;margin-top:10.9pt;width:552pt;height:54.75pt;z-index:2516480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" fillcolor="#002060" strokeweight=".5pt">
            <v:path arrowok="t"/>
            <v:textbox>
              <w:txbxContent>
                <w:p w:rsidR="00C140E7" w:rsidRPr="00A742FC" w:rsidRDefault="00C140E7" w:rsidP="00416563">
                  <w:pPr>
                    <w:keepNext/>
                    <w:outlineLvl w:val="2"/>
                    <w:rPr>
                      <w:rFonts w:ascii="Times New Roman" w:hAnsi="Times New Roman"/>
                      <w:bCs/>
                      <w:color w:val="FFFFFF"/>
                    </w:rPr>
                  </w:pPr>
                  <w:r w:rsidRPr="00A742FC">
                    <w:rPr>
                      <w:rFonts w:ascii="Times New Roman" w:hAnsi="Times New Roman"/>
                      <w:bCs/>
                      <w:color w:val="FFFFFF"/>
                    </w:rPr>
                    <w:t xml:space="preserve">Issue #7                                      </w:t>
                  </w:r>
                  <w:r>
                    <w:rPr>
                      <w:rFonts w:ascii="Times New Roman" w:hAnsi="Times New Roman"/>
                      <w:bCs/>
                      <w:color w:val="FFFFFF"/>
                    </w:rPr>
                    <w:t xml:space="preserve">                       Octo</w:t>
                  </w:r>
                  <w:r w:rsidRPr="00A742FC">
                    <w:rPr>
                      <w:rFonts w:ascii="Times New Roman" w:hAnsi="Times New Roman"/>
                      <w:bCs/>
                      <w:color w:val="FFFFFF"/>
                    </w:rPr>
                    <w:t xml:space="preserve">ber 2015                                                        </w:t>
                  </w:r>
                  <w:r>
                    <w:rPr>
                      <w:rFonts w:ascii="Times New Roman" w:hAnsi="Times New Roman"/>
                      <w:bCs/>
                      <w:color w:val="FFFFFF"/>
                    </w:rPr>
                    <w:t xml:space="preserve">   </w:t>
                  </w:r>
                  <w:r w:rsidRPr="00A742FC">
                    <w:rPr>
                      <w:rFonts w:ascii="Times New Roman" w:hAnsi="Times New Roman"/>
                      <w:bCs/>
                      <w:color w:val="FFFFFF"/>
                    </w:rPr>
                    <w:t xml:space="preserve">   Volume #15</w:t>
                  </w:r>
                </w:p>
                <w:p w:rsidR="00C140E7" w:rsidRPr="00A742FC" w:rsidRDefault="00C140E7" w:rsidP="00416563">
                  <w:pPr>
                    <w:ind w:firstLine="720"/>
                    <w:rPr>
                      <w:rFonts w:ascii="Times New Roman" w:hAnsi="Times New Roman"/>
                      <w:color w:val="FFFFFF"/>
                    </w:rPr>
                  </w:pPr>
                  <w:r w:rsidRPr="00A742FC">
                    <w:rPr>
                      <w:rFonts w:ascii="Times New Roman" w:hAnsi="Times New Roman"/>
                      <w:color w:val="FFFFFF"/>
                    </w:rPr>
                    <w:t xml:space="preserve">       Gary Schroeder (55), Editor       Bill Rumble, Acting Editor, </w:t>
                  </w:r>
                  <w:hyperlink r:id="rId8" w:history="1">
                    <w:r w:rsidRPr="00A742FC">
                      <w:rPr>
                        <w:rStyle w:val="Hyperlink"/>
                        <w:rFonts w:ascii="Times New Roman" w:hAnsi="Times New Roman"/>
                        <w:color w:val="FFFFFF"/>
                      </w:rPr>
                      <w:t>BushyTales1@verizon.net</w:t>
                    </w:r>
                  </w:hyperlink>
                </w:p>
                <w:p w:rsidR="00C140E7" w:rsidRPr="00A742FC" w:rsidRDefault="00C140E7" w:rsidP="00416563">
                  <w:pPr>
                    <w:jc w:val="center"/>
                    <w:rPr>
                      <w:rFonts w:ascii="Times New Roman" w:hAnsi="Times New Roman"/>
                      <w:color w:val="FFFFFF"/>
                    </w:rPr>
                  </w:pPr>
                  <w:r w:rsidRPr="00A742FC">
                    <w:rPr>
                      <w:rFonts w:ascii="Times New Roman" w:hAnsi="Times New Roman"/>
                      <w:color w:val="FFFFFF"/>
                    </w:rPr>
                    <w:t>Visit the Bushy Park Web Site at</w:t>
                  </w:r>
                  <w:r w:rsidRPr="00A742FC">
                    <w:rPr>
                      <w:rFonts w:ascii="Times New Roman" w:hAnsi="Times New Roman"/>
                      <w:bCs/>
                      <w:color w:val="FFFFFF"/>
                    </w:rPr>
                    <w:t xml:space="preserve"> </w:t>
                  </w:r>
                  <w:hyperlink r:id="rId9" w:history="1">
                    <w:r w:rsidRPr="00A742FC">
                      <w:rPr>
                        <w:rFonts w:ascii="Times New Roman" w:hAnsi="Times New Roman"/>
                        <w:color w:val="FFFFFF"/>
                        <w:u w:val="single"/>
                      </w:rPr>
                      <w:t>http://www.bushypark.org/</w:t>
                    </w:r>
                  </w:hyperlink>
                  <w:r w:rsidRPr="00A742FC">
                    <w:rPr>
                      <w:rFonts w:ascii="Times New Roman" w:hAnsi="Times New Roman"/>
                      <w:color w:val="FFFFFF"/>
                    </w:rPr>
                    <w:t xml:space="preserve"> </w:t>
                  </w:r>
                </w:p>
                <w:p w:rsidR="00C140E7" w:rsidRDefault="00C140E7" w:rsidP="00416563"/>
              </w:txbxContent>
            </v:textbox>
          </v:shape>
        </w:pict>
      </w:r>
    </w:p>
    <w:p w:rsidR="00C140E7" w:rsidRDefault="00C140E7" w:rsidP="00921C24">
      <w:pPr>
        <w:widowControl w:val="0"/>
        <w:autoSpaceDE w:val="0"/>
        <w:autoSpaceDN w:val="0"/>
        <w:adjustRightInd w:val="0"/>
        <w:rPr>
          <w:rFonts w:ascii="Times New Roman" w:hAnsi="Times New Roman"/>
          <w:b/>
          <w:color w:val="0070C0"/>
        </w:rPr>
      </w:pPr>
    </w:p>
    <w:p w:rsidR="00C140E7" w:rsidRDefault="00C140E7" w:rsidP="00921C24">
      <w:pPr>
        <w:widowControl w:val="0"/>
        <w:autoSpaceDE w:val="0"/>
        <w:autoSpaceDN w:val="0"/>
        <w:adjustRightInd w:val="0"/>
        <w:rPr>
          <w:rFonts w:ascii="Times New Roman" w:hAnsi="Times New Roman"/>
          <w:b/>
          <w:color w:val="0070C0"/>
        </w:rPr>
      </w:pPr>
    </w:p>
    <w:p w:rsidR="00C140E7" w:rsidRDefault="00C140E7" w:rsidP="00921C24">
      <w:pPr>
        <w:widowControl w:val="0"/>
        <w:autoSpaceDE w:val="0"/>
        <w:autoSpaceDN w:val="0"/>
        <w:adjustRightInd w:val="0"/>
        <w:rPr>
          <w:rFonts w:ascii="Times New Roman" w:hAnsi="Times New Roman"/>
          <w:b/>
          <w:color w:val="0070C0"/>
        </w:rPr>
      </w:pPr>
    </w:p>
    <w:p w:rsidR="00C140E7" w:rsidRDefault="00C140E7" w:rsidP="00921C24">
      <w:pPr>
        <w:widowControl w:val="0"/>
        <w:autoSpaceDE w:val="0"/>
        <w:autoSpaceDN w:val="0"/>
        <w:adjustRightInd w:val="0"/>
        <w:rPr>
          <w:rFonts w:ascii="Times New Roman" w:hAnsi="Times New Roman"/>
          <w:b/>
          <w:color w:val="0070C0"/>
        </w:rPr>
      </w:pPr>
    </w:p>
    <w:p w:rsidR="00C140E7" w:rsidRDefault="00C140E7" w:rsidP="00921C24">
      <w:pPr>
        <w:widowControl w:val="0"/>
        <w:autoSpaceDE w:val="0"/>
        <w:autoSpaceDN w:val="0"/>
        <w:adjustRightInd w:val="0"/>
        <w:rPr>
          <w:rFonts w:ascii="Times New Roman" w:hAnsi="Times New Roman"/>
          <w:b/>
          <w:color w:val="0070C0"/>
        </w:rPr>
        <w:sectPr w:rsidR="00C140E7" w:rsidSect="009959DA">
          <w:footerReference w:type="even" r:id="rId10"/>
          <w:footerReference w:type="default" r:id="rId11"/>
          <w:type w:val="continuous"/>
          <w:pgSz w:w="12240" w:h="15840"/>
          <w:pgMar w:top="990" w:right="1440" w:bottom="999" w:left="1440" w:header="720" w:footer="720" w:gutter="0"/>
          <w:pgBorders w:zOrder="back">
            <w:top w:val="single" w:sz="4" w:space="4" w:color="00B0F0"/>
            <w:left w:val="single" w:sz="4" w:space="16" w:color="00B0F0"/>
            <w:bottom w:val="single" w:sz="4" w:space="4" w:color="00B0F0"/>
            <w:right w:val="single" w:sz="4" w:space="16" w:color="00B0F0"/>
          </w:pgBorders>
          <w:cols w:sep="1" w:space="0"/>
          <w:docGrid w:linePitch="360"/>
        </w:sectPr>
      </w:pPr>
    </w:p>
    <w:p w:rsidR="00C140E7" w:rsidRDefault="00C140E7" w:rsidP="00921C24">
      <w:pPr>
        <w:widowControl w:val="0"/>
        <w:autoSpaceDE w:val="0"/>
        <w:autoSpaceDN w:val="0"/>
        <w:adjustRightInd w:val="0"/>
        <w:rPr>
          <w:rFonts w:ascii="Times New Roman" w:hAnsi="Times New Roman"/>
          <w:b/>
          <w:color w:val="0070C0"/>
        </w:rPr>
      </w:pPr>
    </w:p>
    <w:p w:rsidR="00C140E7" w:rsidRDefault="00C140E7" w:rsidP="00921C24">
      <w:pPr>
        <w:widowControl w:val="0"/>
        <w:autoSpaceDE w:val="0"/>
        <w:autoSpaceDN w:val="0"/>
        <w:adjustRightInd w:val="0"/>
        <w:rPr>
          <w:rFonts w:ascii="Times New Roman" w:hAnsi="Times New Roman"/>
          <w:b/>
          <w:color w:val="0070C0"/>
        </w:rPr>
      </w:pPr>
    </w:p>
    <w:p w:rsidR="00C140E7" w:rsidRDefault="00C140E7" w:rsidP="00921C24">
      <w:pPr>
        <w:widowControl w:val="0"/>
        <w:autoSpaceDE w:val="0"/>
        <w:autoSpaceDN w:val="0"/>
        <w:adjustRightInd w:val="0"/>
        <w:rPr>
          <w:rFonts w:ascii="Times New Roman" w:hAnsi="Times New Roman"/>
          <w:b/>
          <w:color w:val="0070C0"/>
        </w:rPr>
      </w:pPr>
    </w:p>
    <w:p w:rsidR="00C140E7" w:rsidRPr="00416563" w:rsidRDefault="00C140E7" w:rsidP="004D2350">
      <w:pPr>
        <w:widowControl w:val="0"/>
        <w:autoSpaceDE w:val="0"/>
        <w:autoSpaceDN w:val="0"/>
        <w:adjustRightInd w:val="0"/>
        <w:outlineLvl w:val="0"/>
        <w:rPr>
          <w:rFonts w:ascii="Times New Roman" w:hAnsi="Times New Roman"/>
          <w:b/>
          <w:u w:val="single"/>
        </w:rPr>
      </w:pPr>
      <w:r w:rsidRPr="00416563">
        <w:rPr>
          <w:rFonts w:ascii="Times New Roman" w:hAnsi="Times New Roman"/>
          <w:b/>
          <w:color w:val="FF0000"/>
          <w:u w:val="single"/>
        </w:rPr>
        <w:t>CLASS REPRESENTATIVES</w:t>
      </w:r>
    </w:p>
    <w:p w:rsidR="00C140E7" w:rsidRDefault="00C140E7" w:rsidP="00921C24">
      <w:pPr>
        <w:widowControl w:val="0"/>
        <w:autoSpaceDE w:val="0"/>
        <w:autoSpaceDN w:val="0"/>
        <w:adjustRightInd w:val="0"/>
        <w:rPr>
          <w:rFonts w:ascii="Times New Roman" w:hAnsi="Times New Roman"/>
          <w:b/>
        </w:rPr>
      </w:pPr>
      <w:r>
        <w:rPr>
          <w:noProof/>
        </w:rPr>
        <w:pict>
          <v:shape id="Picture 33" o:spid="_x0000_s1028" type="#_x0000_t75" style="position:absolute;margin-left:-16.25pt;margin-top:11.5pt;width:52.3pt;height:56.65pt;z-index:-251657216;visibility:visible;mso-wrap-distance-left:10.92pt;mso-wrap-distance-top:1.92pt;mso-wrap-distance-right:10.86pt;mso-wrap-distance-bottom:1.62pt" wrapcoords="2469 0 926 1137 -309 2842 -309 18758 1543 21316 1851 21316 19440 21316 20057 21316 21600 19042 21600 2842 20674 1137 19131 0 2469 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">
            <v:imagedata r:id="rId12" o:title=""/>
            <o:lock v:ext="edit" aspectratio="f"/>
            <w10:wrap type="tight"/>
          </v:shape>
        </w:pict>
      </w:r>
    </w:p>
    <w:p w:rsidR="00C140E7" w:rsidRDefault="00C140E7" w:rsidP="004D2350">
      <w:pPr>
        <w:widowControl w:val="0"/>
        <w:autoSpaceDE w:val="0"/>
        <w:autoSpaceDN w:val="0"/>
        <w:adjustRightInd w:val="0"/>
        <w:outlineLvl w:val="0"/>
        <w:rPr>
          <w:rFonts w:ascii="Times New Roman" w:hAnsi="Times New Roman"/>
          <w:b/>
        </w:rPr>
      </w:pPr>
      <w:r>
        <w:rPr>
          <w:rFonts w:ascii="Times New Roman" w:hAnsi="Times New Roman"/>
          <w:b/>
        </w:rPr>
        <w:t>1953 – Jackie (Brown) Kenny</w:t>
      </w:r>
    </w:p>
    <w:p w:rsidR="00C140E7" w:rsidRPr="00C01C42" w:rsidRDefault="00C140E7" w:rsidP="004D2350">
      <w:pPr>
        <w:widowControl w:val="0"/>
        <w:autoSpaceDE w:val="0"/>
        <w:autoSpaceDN w:val="0"/>
        <w:adjustRightInd w:val="0"/>
        <w:outlineLvl w:val="0"/>
        <w:rPr>
          <w:rFonts w:ascii="Times New Roman" w:hAnsi="Times New Roman"/>
          <w:b/>
          <w:color w:val="000000"/>
        </w:rPr>
      </w:pPr>
      <w:hyperlink r:id="rId13" w:history="1">
        <w:r w:rsidRPr="00C01C42">
          <w:rPr>
            <w:rStyle w:val="Hyperlink"/>
            <w:rFonts w:ascii="Times New Roman" w:hAnsi="Times New Roman"/>
            <w:b/>
            <w:color w:val="5B9BD5"/>
          </w:rPr>
          <w:t>JKYKNY@aol.com</w:t>
        </w:r>
      </w:hyperlink>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r>
        <w:rPr>
          <w:noProof/>
        </w:rPr>
        <w:pict>
          <v:shape id="Picture 34" o:spid="_x0000_s1029" type="#_x0000_t75" style="position:absolute;margin-left:-15.4pt;margin-top:18.1pt;width:49.9pt;height:51.85pt;z-index:-251656192;visibility:visible;mso-wrap-distance-left:10.44pt;mso-wrap-distance-top:1.44pt;mso-wrap-distance-right:9.96pt;mso-wrap-distance-bottom:1.45pt" wrapcoords="2257 0 645 1252 -322 3130 -322 15026 322 20035 1612 21287 1934 21287 19343 21287 19666 21287 21278 20035 21600 2817 20633 626 19021 0 2257 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">
            <v:imagedata r:id="rId14" o:title=""/>
            <o:lock v:ext="edit" aspectratio="f"/>
            <w10:wrap type="tight"/>
          </v:shape>
        </w:pict>
      </w:r>
    </w:p>
    <w:p w:rsidR="00C140E7" w:rsidRDefault="00C140E7" w:rsidP="00921C24">
      <w:pPr>
        <w:widowControl w:val="0"/>
        <w:autoSpaceDE w:val="0"/>
        <w:autoSpaceDN w:val="0"/>
        <w:adjustRightInd w:val="0"/>
        <w:rPr>
          <w:rFonts w:ascii="Times New Roman" w:hAnsi="Times New Roman"/>
          <w:b/>
        </w:rPr>
      </w:pPr>
    </w:p>
    <w:p w:rsidR="00C140E7" w:rsidRDefault="00C140E7" w:rsidP="004D2350">
      <w:pPr>
        <w:widowControl w:val="0"/>
        <w:autoSpaceDE w:val="0"/>
        <w:autoSpaceDN w:val="0"/>
        <w:adjustRightInd w:val="0"/>
        <w:outlineLvl w:val="0"/>
        <w:rPr>
          <w:rFonts w:ascii="Times New Roman" w:hAnsi="Times New Roman"/>
          <w:b/>
        </w:rPr>
      </w:pPr>
      <w:r>
        <w:rPr>
          <w:rFonts w:ascii="Times New Roman" w:hAnsi="Times New Roman"/>
          <w:b/>
        </w:rPr>
        <w:t>1954 – Betsy (Neff) Cote</w:t>
      </w:r>
    </w:p>
    <w:p w:rsidR="00C140E7" w:rsidRDefault="00C140E7" w:rsidP="00921C24">
      <w:pPr>
        <w:widowControl w:val="0"/>
        <w:autoSpaceDE w:val="0"/>
        <w:autoSpaceDN w:val="0"/>
        <w:adjustRightInd w:val="0"/>
        <w:rPr>
          <w:rFonts w:ascii="Times New Roman" w:hAnsi="Times New Roman"/>
          <w:b/>
        </w:rPr>
      </w:pPr>
      <w:hyperlink r:id="rId15" w:history="1">
        <w:r w:rsidRPr="000E212C">
          <w:rPr>
            <w:rStyle w:val="Hyperlink"/>
            <w:rFonts w:ascii="Times New Roman" w:hAnsi="Times New Roman"/>
            <w:b/>
          </w:rPr>
          <w:t>betsycote@Atlanticbb.net</w:t>
        </w:r>
      </w:hyperlink>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r>
        <w:rPr>
          <w:noProof/>
        </w:rPr>
        <w:pict>
          <v:shape id="Picture 35" o:spid="_x0000_s1030" type="#_x0000_t75" style="position:absolute;margin-left:-15.4pt;margin-top:7pt;width:48.95pt;height:57.15pt;z-index:-251655168;visibility:visible;mso-wrap-distance-left:9.96pt;mso-wrap-distance-top:1.44pt;mso-wrap-distance-right:10.02pt;mso-wrap-distance-bottom:1.42pt" wrapcoords="1329 284 0 2274 -332 18474 1329 21316 1662 21316 19606 21316 19938 21316 21268 19042 20935 1705 19606 284 1329 284"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">
            <v:imagedata r:id="rId16" o:title=""/>
            <o:lock v:ext="edit" aspectratio="f"/>
            <w10:wrap type="tight"/>
          </v:shape>
        </w:pict>
      </w:r>
    </w:p>
    <w:p w:rsidR="00C140E7" w:rsidRDefault="00C140E7" w:rsidP="004D2350">
      <w:pPr>
        <w:widowControl w:val="0"/>
        <w:autoSpaceDE w:val="0"/>
        <w:autoSpaceDN w:val="0"/>
        <w:adjustRightInd w:val="0"/>
        <w:outlineLvl w:val="0"/>
        <w:rPr>
          <w:rFonts w:ascii="Times New Roman" w:hAnsi="Times New Roman"/>
          <w:b/>
        </w:rPr>
      </w:pPr>
      <w:r>
        <w:rPr>
          <w:rFonts w:ascii="Times New Roman" w:hAnsi="Times New Roman"/>
          <w:b/>
        </w:rPr>
        <w:t>1955 – Nancie (Anderson) Weber</w:t>
      </w:r>
    </w:p>
    <w:p w:rsidR="00C140E7" w:rsidRDefault="00C140E7" w:rsidP="00921C24">
      <w:pPr>
        <w:widowControl w:val="0"/>
        <w:autoSpaceDE w:val="0"/>
        <w:autoSpaceDN w:val="0"/>
        <w:adjustRightInd w:val="0"/>
        <w:rPr>
          <w:rFonts w:ascii="Times New Roman" w:hAnsi="Times New Roman"/>
          <w:b/>
        </w:rPr>
      </w:pPr>
      <w:hyperlink r:id="rId17" w:history="1">
        <w:r w:rsidRPr="000E212C">
          <w:rPr>
            <w:rStyle w:val="Hyperlink"/>
            <w:rFonts w:ascii="Times New Roman" w:hAnsi="Times New Roman"/>
            <w:b/>
          </w:rPr>
          <w:t>nancieT@verizon.net</w:t>
        </w:r>
      </w:hyperlink>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r>
        <w:rPr>
          <w:noProof/>
        </w:rPr>
        <w:pict>
          <v:shape id="Picture 36" o:spid="_x0000_s1031" type="#_x0000_t75" style="position:absolute;margin-left:-15.4pt;margin-top:5.65pt;width:45.6pt;height:51.85pt;z-index:-251654144;visibility:visible;mso-wrap-distance-left:10.44pt;mso-wrap-distance-top:1.44pt;mso-wrap-distance-right:10.14pt;mso-wrap-distance-bottom:1.45pt" wrapcoords="2125 0 354 1565 -354 5009 -354 15026 354 20035 1770 21287 19475 21287 19830 21287 21246 20035 21600 2817 20538 626 19121 0 2125 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">
            <v:imagedata r:id="rId18" o:title=""/>
            <o:lock v:ext="edit" aspectratio="f"/>
            <w10:wrap type="tight"/>
          </v:shape>
        </w:pict>
      </w:r>
    </w:p>
    <w:p w:rsidR="00C140E7" w:rsidRDefault="00C140E7" w:rsidP="004D2350">
      <w:pPr>
        <w:widowControl w:val="0"/>
        <w:autoSpaceDE w:val="0"/>
        <w:autoSpaceDN w:val="0"/>
        <w:adjustRightInd w:val="0"/>
        <w:outlineLvl w:val="0"/>
        <w:rPr>
          <w:rFonts w:ascii="Times New Roman" w:hAnsi="Times New Roman"/>
          <w:b/>
        </w:rPr>
      </w:pPr>
      <w:r>
        <w:rPr>
          <w:rFonts w:ascii="Times New Roman" w:hAnsi="Times New Roman"/>
          <w:b/>
        </w:rPr>
        <w:t>1956 – Edie (Williams) Wingate</w:t>
      </w:r>
    </w:p>
    <w:p w:rsidR="00C140E7" w:rsidRDefault="00C140E7" w:rsidP="004D2350">
      <w:pPr>
        <w:widowControl w:val="0"/>
        <w:autoSpaceDE w:val="0"/>
        <w:autoSpaceDN w:val="0"/>
        <w:adjustRightInd w:val="0"/>
        <w:outlineLvl w:val="0"/>
        <w:rPr>
          <w:rFonts w:ascii="Times New Roman" w:hAnsi="Times New Roman"/>
          <w:b/>
        </w:rPr>
      </w:pPr>
      <w:hyperlink r:id="rId19" w:history="1">
        <w:r w:rsidRPr="00B275A2">
          <w:rPr>
            <w:rStyle w:val="Hyperlink"/>
            <w:rFonts w:ascii="Times New Roman" w:hAnsi="Times New Roman"/>
            <w:b/>
          </w:rPr>
          <w:t>WingW@aol.com</w:t>
        </w:r>
      </w:hyperlink>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r>
        <w:rPr>
          <w:noProof/>
        </w:rPr>
        <w:pict>
          <v:shape id="Picture 37" o:spid="_x0000_s1032" type="#_x0000_t75" style="position:absolute;margin-left:-15.4pt;margin-top:8.7pt;width:46.1pt;height:57.15pt;z-index:-251653120;visibility:visible;mso-wrap-distance-left:9.96pt;mso-wrap-distance-top:1.44pt;mso-wrap-distance-right:10.35pt;mso-wrap-distance-bottom:1.42pt" wrapcoords="1416 284 354 1421 -354 3411 -354 18474 1416 21316 1770 21316 19830 21316 20184 21316 21246 19042 20892 1137 20184 284 1416 284"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">
            <v:imagedata r:id="rId20" o:title=""/>
            <o:lock v:ext="edit" aspectratio="f"/>
            <w10:wrap type="tight"/>
          </v:shape>
        </w:pict>
      </w:r>
    </w:p>
    <w:p w:rsidR="00C140E7" w:rsidRDefault="00C140E7" w:rsidP="004D2350">
      <w:pPr>
        <w:widowControl w:val="0"/>
        <w:autoSpaceDE w:val="0"/>
        <w:autoSpaceDN w:val="0"/>
        <w:adjustRightInd w:val="0"/>
        <w:outlineLvl w:val="0"/>
        <w:rPr>
          <w:rFonts w:ascii="Times New Roman" w:hAnsi="Times New Roman"/>
          <w:b/>
        </w:rPr>
      </w:pPr>
      <w:r>
        <w:rPr>
          <w:rFonts w:ascii="Times New Roman" w:hAnsi="Times New Roman"/>
          <w:b/>
        </w:rPr>
        <w:t>1957 – Shirley (Huff) Dulski</w:t>
      </w:r>
    </w:p>
    <w:p w:rsidR="00C140E7" w:rsidRDefault="00C140E7" w:rsidP="00921C24">
      <w:pPr>
        <w:widowControl w:val="0"/>
        <w:autoSpaceDE w:val="0"/>
        <w:autoSpaceDN w:val="0"/>
        <w:adjustRightInd w:val="0"/>
        <w:rPr>
          <w:rFonts w:ascii="Times New Roman" w:hAnsi="Times New Roman"/>
          <w:b/>
        </w:rPr>
      </w:pPr>
      <w:hyperlink r:id="rId21" w:history="1">
        <w:r w:rsidRPr="00B275A2">
          <w:rPr>
            <w:rStyle w:val="Hyperlink"/>
            <w:rFonts w:ascii="Times New Roman" w:hAnsi="Times New Roman"/>
            <w:b/>
          </w:rPr>
          <w:t>shuffy2@msn.com</w:t>
        </w:r>
      </w:hyperlink>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r>
        <w:rPr>
          <w:noProof/>
        </w:rPr>
        <w:pict>
          <v:shape id="Picture 38" o:spid="_x0000_s1033" type="#_x0000_t75" style="position:absolute;margin-left:7.95pt;margin-top:6.2pt;width:46.1pt;height:54.7pt;z-index:-251652096;visibility:visible;mso-wrap-distance-left:9.96pt;mso-wrap-distance-top:1.44pt;mso-wrap-distance-right:10.35pt;mso-wrap-distance-bottom:1.92pt" wrapcoords="2125 0 354 1479 -354 4734 -354 18937 1416 21304 1770 21304 19475 21304 20184 21304 21246 18937 21600 2663 20538 592 19121 0 2125 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">
            <v:imagedata r:id="rId22" o:title=""/>
            <o:lock v:ext="edit" aspectratio="f"/>
            <w10:wrap type="tight"/>
          </v:shape>
        </w:pict>
      </w:r>
    </w:p>
    <w:p w:rsidR="00C140E7" w:rsidRDefault="00C140E7" w:rsidP="00921C24">
      <w:pPr>
        <w:widowControl w:val="0"/>
        <w:autoSpaceDE w:val="0"/>
        <w:autoSpaceDN w:val="0"/>
        <w:adjustRightInd w:val="0"/>
        <w:rPr>
          <w:rFonts w:ascii="Times New Roman" w:hAnsi="Times New Roman"/>
          <w:b/>
        </w:rPr>
      </w:pPr>
    </w:p>
    <w:p w:rsidR="00C140E7" w:rsidRDefault="00C140E7" w:rsidP="004D2350">
      <w:pPr>
        <w:widowControl w:val="0"/>
        <w:autoSpaceDE w:val="0"/>
        <w:autoSpaceDN w:val="0"/>
        <w:adjustRightInd w:val="0"/>
        <w:outlineLvl w:val="0"/>
        <w:rPr>
          <w:rFonts w:ascii="Times New Roman" w:hAnsi="Times New Roman"/>
          <w:b/>
        </w:rPr>
      </w:pPr>
      <w:r>
        <w:rPr>
          <w:rFonts w:ascii="Times New Roman" w:hAnsi="Times New Roman"/>
          <w:b/>
        </w:rPr>
        <w:t>1958 – Pat (Terpening) Owen</w:t>
      </w:r>
    </w:p>
    <w:p w:rsidR="00C140E7" w:rsidRDefault="00C140E7" w:rsidP="00921C24">
      <w:pPr>
        <w:widowControl w:val="0"/>
        <w:autoSpaceDE w:val="0"/>
        <w:autoSpaceDN w:val="0"/>
        <w:adjustRightInd w:val="0"/>
        <w:rPr>
          <w:rFonts w:ascii="Times New Roman" w:hAnsi="Times New Roman"/>
          <w:b/>
        </w:rPr>
      </w:pPr>
      <w:hyperlink r:id="rId23" w:history="1">
        <w:r w:rsidRPr="00B275A2">
          <w:rPr>
            <w:rStyle w:val="Hyperlink"/>
            <w:rFonts w:ascii="Times New Roman" w:hAnsi="Times New Roman"/>
            <w:b/>
          </w:rPr>
          <w:t>nemoamasa@sbcglobal.net</w:t>
        </w:r>
      </w:hyperlink>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r>
        <w:rPr>
          <w:noProof/>
        </w:rPr>
        <w:pict>
          <v:shape id="Picture 39" o:spid="_x0000_s1034" type="#_x0000_t75" style="position:absolute;margin-left:7.4pt;margin-top:13.3pt;width:43.2pt;height:57.6pt;z-index:-251651072;visibility:visible;mso-wrap-distance-left:10.44pt;mso-wrap-distance-top:.96pt;mso-wrap-distance-right:9.99pt;mso-wrap-distance-bottom:1.92pt" wrapcoords="2234 0 745 842 -372 2805 -372 19075 1117 21319 1862 21319 19738 21319 20483 21319 21228 19075 20855 1122 19366 0 2234 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">
            <v:imagedata r:id="rId24" o:title=""/>
            <o:lock v:ext="edit" aspectratio="f"/>
            <w10:wrap type="tight"/>
          </v:shape>
        </w:pict>
      </w:r>
    </w:p>
    <w:p w:rsidR="00C140E7" w:rsidRPr="00C01C42"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Default="00C140E7" w:rsidP="004D2350">
      <w:pPr>
        <w:widowControl w:val="0"/>
        <w:autoSpaceDE w:val="0"/>
        <w:autoSpaceDN w:val="0"/>
        <w:adjustRightInd w:val="0"/>
        <w:outlineLvl w:val="0"/>
        <w:rPr>
          <w:rFonts w:ascii="Times New Roman" w:hAnsi="Times New Roman"/>
          <w:b/>
        </w:rPr>
      </w:pPr>
      <w:r>
        <w:rPr>
          <w:rFonts w:ascii="Times New Roman" w:hAnsi="Times New Roman"/>
          <w:b/>
        </w:rPr>
        <w:t>1959 – John “Mike” Hall</w:t>
      </w:r>
    </w:p>
    <w:p w:rsidR="00C140E7" w:rsidRDefault="00C140E7" w:rsidP="004D2350">
      <w:pPr>
        <w:widowControl w:val="0"/>
        <w:autoSpaceDE w:val="0"/>
        <w:autoSpaceDN w:val="0"/>
        <w:adjustRightInd w:val="0"/>
        <w:outlineLvl w:val="0"/>
        <w:rPr>
          <w:rFonts w:ascii="Times New Roman" w:hAnsi="Times New Roman"/>
          <w:b/>
        </w:rPr>
      </w:pPr>
      <w:hyperlink r:id="rId25" w:history="1">
        <w:r w:rsidRPr="00B275A2">
          <w:rPr>
            <w:rStyle w:val="Hyperlink"/>
            <w:rFonts w:ascii="Times New Roman" w:hAnsi="Times New Roman"/>
            <w:b/>
          </w:rPr>
          <w:t>MGHall@Q.com</w:t>
        </w:r>
      </w:hyperlink>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r>
        <w:rPr>
          <w:noProof/>
        </w:rPr>
        <w:pict>
          <v:shape id="Picture 40" o:spid="_x0000_s1035" type="#_x0000_t75" style="position:absolute;margin-left:7.95pt;margin-top:11.15pt;width:43.2pt;height:53.75pt;z-index:-251650048;visibility:visible;mso-wrap-distance-left:10.44pt;mso-wrap-distance-top:.96pt;mso-wrap-distance-right:9.99pt;mso-wrap-distance-bottom:1.91pt" wrapcoords="2234 0 745 900 -372 3000 -372 19200 1117 21300 1490 21300 19738 21300 20110 21300 21228 19500 20855 1200 19366 0 2234 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">
            <v:imagedata r:id="rId26" o:title=""/>
            <o:lock v:ext="edit" aspectratio="f"/>
            <w10:wrap type="tight"/>
          </v:shape>
        </w:pict>
      </w:r>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Default="00C140E7" w:rsidP="004D2350">
      <w:pPr>
        <w:widowControl w:val="0"/>
        <w:autoSpaceDE w:val="0"/>
        <w:autoSpaceDN w:val="0"/>
        <w:adjustRightInd w:val="0"/>
        <w:outlineLvl w:val="0"/>
        <w:rPr>
          <w:rFonts w:ascii="Times New Roman" w:hAnsi="Times New Roman"/>
          <w:b/>
        </w:rPr>
      </w:pPr>
      <w:r>
        <w:rPr>
          <w:rFonts w:ascii="Times New Roman" w:hAnsi="Times New Roman"/>
          <w:b/>
        </w:rPr>
        <w:t>1960 – Ren Briggs</w:t>
      </w:r>
    </w:p>
    <w:p w:rsidR="00C140E7" w:rsidRDefault="00C140E7" w:rsidP="00921C24">
      <w:pPr>
        <w:widowControl w:val="0"/>
        <w:autoSpaceDE w:val="0"/>
        <w:autoSpaceDN w:val="0"/>
        <w:adjustRightInd w:val="0"/>
        <w:rPr>
          <w:rFonts w:ascii="Times New Roman" w:hAnsi="Times New Roman"/>
          <w:b/>
        </w:rPr>
      </w:pPr>
      <w:hyperlink r:id="rId27" w:history="1">
        <w:r w:rsidRPr="00B275A2">
          <w:rPr>
            <w:rStyle w:val="Hyperlink"/>
            <w:rFonts w:ascii="Times New Roman" w:hAnsi="Times New Roman"/>
            <w:b/>
          </w:rPr>
          <w:t>rpbjr@frontier.net</w:t>
        </w:r>
      </w:hyperlink>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r>
        <w:rPr>
          <w:noProof/>
        </w:rPr>
        <w:pict>
          <v:shape id="Picture 41" o:spid="_x0000_s1036" type="#_x0000_t75" style="position:absolute;margin-left:7.95pt;margin-top:9.4pt;width:44.65pt;height:59.05pt;z-index:-251649024;visibility:visible;mso-wrap-distance-left:10.44pt;mso-wrap-distance-top:1.44pt;mso-wrap-distance-right:10.41pt;mso-wrap-distance-bottom:1.9pt" wrapcoords="2160 0 360 1367 -360 4375 -360 18592 1080 21327 1800 21327 19800 21327 20520 21327 21240 18866 21600 2461 20520 547 19080 0 2160 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">
            <v:imagedata r:id="rId28" o:title=""/>
            <o:lock v:ext="edit" aspectratio="f"/>
            <w10:wrap type="tight"/>
          </v:shape>
        </w:pict>
      </w:r>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Default="00C140E7" w:rsidP="004D2350">
      <w:pPr>
        <w:widowControl w:val="0"/>
        <w:autoSpaceDE w:val="0"/>
        <w:autoSpaceDN w:val="0"/>
        <w:adjustRightInd w:val="0"/>
        <w:outlineLvl w:val="0"/>
        <w:rPr>
          <w:rFonts w:ascii="Times New Roman" w:hAnsi="Times New Roman"/>
          <w:b/>
        </w:rPr>
      </w:pPr>
      <w:r>
        <w:rPr>
          <w:rFonts w:ascii="Times New Roman" w:hAnsi="Times New Roman"/>
          <w:b/>
        </w:rPr>
        <w:t>1961 – Betsy (Schley) Slepetz</w:t>
      </w:r>
    </w:p>
    <w:p w:rsidR="00C140E7" w:rsidRDefault="00C140E7" w:rsidP="00921C24">
      <w:pPr>
        <w:widowControl w:val="0"/>
        <w:autoSpaceDE w:val="0"/>
        <w:autoSpaceDN w:val="0"/>
        <w:adjustRightInd w:val="0"/>
        <w:rPr>
          <w:rFonts w:ascii="Times New Roman" w:hAnsi="Times New Roman"/>
          <w:b/>
        </w:rPr>
      </w:pPr>
      <w:hyperlink r:id="rId29" w:history="1">
        <w:r w:rsidRPr="00B275A2">
          <w:rPr>
            <w:rStyle w:val="Hyperlink"/>
            <w:rFonts w:ascii="Times New Roman" w:hAnsi="Times New Roman"/>
            <w:b/>
          </w:rPr>
          <w:t>bslepetz@comcast.net</w:t>
        </w:r>
      </w:hyperlink>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Default="00C140E7" w:rsidP="004D2350">
      <w:pPr>
        <w:widowControl w:val="0"/>
        <w:autoSpaceDE w:val="0"/>
        <w:autoSpaceDN w:val="0"/>
        <w:adjustRightInd w:val="0"/>
        <w:outlineLvl w:val="0"/>
        <w:rPr>
          <w:rFonts w:ascii="Times New Roman" w:hAnsi="Times New Roman"/>
          <w:b/>
        </w:rPr>
      </w:pPr>
      <w:r>
        <w:rPr>
          <w:noProof/>
        </w:rPr>
        <w:pict>
          <v:shape id="Picture 42" o:spid="_x0000_s1037" type="#_x0000_t75" style="position:absolute;margin-left:8.05pt;margin-top:-14.5pt;width:48.95pt;height:53.75pt;z-index:-251648000;visibility:visible;mso-wrap-distance-left:9.96pt;mso-wrap-distance-top:.96pt;mso-wrap-distance-right:10.02pt;mso-wrap-distance-bottom:1.91pt" wrapcoords="1329 300 0 2400 0 19500 1662 21300 1994 21300 19606 21300 19938 21300 21268 19500 21268 2400 19938 300 1329 30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">
            <v:imagedata r:id="rId30" o:title=""/>
            <o:lock v:ext="edit" aspectratio="f"/>
            <w10:wrap type="tight"/>
          </v:shape>
        </w:pict>
      </w:r>
      <w:r>
        <w:rPr>
          <w:rFonts w:ascii="Times New Roman" w:hAnsi="Times New Roman"/>
          <w:b/>
        </w:rPr>
        <w:t>1962 – Dona (Hale) Ritchie</w:t>
      </w:r>
    </w:p>
    <w:p w:rsidR="00C140E7" w:rsidRDefault="00C140E7" w:rsidP="004D2350">
      <w:pPr>
        <w:widowControl w:val="0"/>
        <w:autoSpaceDE w:val="0"/>
        <w:autoSpaceDN w:val="0"/>
        <w:adjustRightInd w:val="0"/>
        <w:outlineLvl w:val="0"/>
        <w:rPr>
          <w:rFonts w:ascii="Times New Roman" w:hAnsi="Times New Roman"/>
          <w:b/>
        </w:rPr>
      </w:pPr>
      <w:hyperlink r:id="rId31" w:history="1">
        <w:r w:rsidRPr="00B275A2">
          <w:rPr>
            <w:rStyle w:val="Hyperlink"/>
            <w:rFonts w:ascii="Times New Roman" w:hAnsi="Times New Roman"/>
            <w:b/>
          </w:rPr>
          <w:t>DonaRitchie@aol.com</w:t>
        </w:r>
      </w:hyperlink>
    </w:p>
    <w:p w:rsidR="00C140E7" w:rsidRDefault="00C140E7" w:rsidP="00921C24">
      <w:pPr>
        <w:widowControl w:val="0"/>
        <w:autoSpaceDE w:val="0"/>
        <w:autoSpaceDN w:val="0"/>
        <w:adjustRightInd w:val="0"/>
        <w:rPr>
          <w:rFonts w:ascii="Times New Roman" w:hAnsi="Times New Roman"/>
          <w:b/>
        </w:rPr>
        <w:sectPr w:rsidR="00C140E7" w:rsidSect="009959DA">
          <w:type w:val="continuous"/>
          <w:pgSz w:w="12240" w:h="15840"/>
          <w:pgMar w:top="963" w:right="1440" w:bottom="999" w:left="1440" w:header="720" w:footer="720" w:gutter="0"/>
          <w:pgBorders w:zOrder="back">
            <w:top w:val="single" w:sz="4" w:space="4" w:color="00B0F0"/>
            <w:left w:val="single" w:sz="4" w:space="16" w:color="00B0F0"/>
            <w:bottom w:val="single" w:sz="4" w:space="4" w:color="00B0F0"/>
            <w:right w:val="single" w:sz="4" w:space="16" w:color="00B0F0"/>
          </w:pgBorders>
          <w:cols w:num="2" w:sep="1" w:space="0"/>
          <w:docGrid w:linePitch="360"/>
        </w:sectPr>
      </w:pPr>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sectPr w:rsidR="00C140E7" w:rsidSect="009959DA">
          <w:type w:val="continuous"/>
          <w:pgSz w:w="12240" w:h="15840"/>
          <w:pgMar w:top="666" w:right="1440" w:bottom="567" w:left="1440" w:header="720" w:footer="720" w:gutter="0"/>
          <w:pgBorders w:zOrder="back">
            <w:top w:val="single" w:sz="4" w:space="4" w:color="00B0F0"/>
            <w:left w:val="single" w:sz="4" w:space="16" w:color="00B0F0"/>
            <w:bottom w:val="single" w:sz="4" w:space="4" w:color="00B0F0"/>
            <w:right w:val="single" w:sz="4" w:space="16" w:color="00B0F0"/>
          </w:pgBorders>
          <w:cols w:num="2" w:space="0"/>
          <w:docGrid w:linePitch="360"/>
        </w:sectPr>
      </w:pPr>
    </w:p>
    <w:p w:rsidR="00C140E7" w:rsidRDefault="00C140E7" w:rsidP="00921C24">
      <w:pPr>
        <w:widowControl w:val="0"/>
        <w:autoSpaceDE w:val="0"/>
        <w:autoSpaceDN w:val="0"/>
        <w:adjustRightInd w:val="0"/>
        <w:rPr>
          <w:rFonts w:ascii="Times New Roman" w:hAnsi="Times New Roman"/>
          <w:b/>
        </w:rPr>
      </w:pPr>
      <w:r>
        <w:rPr>
          <w:rFonts w:ascii="Times New Roman" w:hAnsi="Times New Roman"/>
          <w:b/>
        </w:rPr>
        <w:br w:type="page"/>
      </w:r>
    </w:p>
    <w:p w:rsidR="00C140E7" w:rsidRDefault="00C140E7" w:rsidP="00921C24">
      <w:pPr>
        <w:widowControl w:val="0"/>
        <w:autoSpaceDE w:val="0"/>
        <w:autoSpaceDN w:val="0"/>
        <w:adjustRightInd w:val="0"/>
        <w:rPr>
          <w:rFonts w:ascii="Times New Roman" w:hAnsi="Times New Roman"/>
          <w:b/>
        </w:rPr>
        <w:sectPr w:rsidR="00C140E7" w:rsidSect="009959DA">
          <w:type w:val="continuous"/>
          <w:pgSz w:w="12240" w:h="15840"/>
          <w:pgMar w:top="666" w:right="1440" w:bottom="567" w:left="1440" w:header="720" w:footer="720" w:gutter="0"/>
          <w:pgBorders w:zOrder="back">
            <w:top w:val="single" w:sz="4" w:space="4" w:color="00B0F0"/>
            <w:left w:val="single" w:sz="4" w:space="16" w:color="00B0F0"/>
            <w:bottom w:val="single" w:sz="4" w:space="4" w:color="00B0F0"/>
            <w:right w:val="single" w:sz="4" w:space="16" w:color="00B0F0"/>
          </w:pgBorders>
          <w:cols w:num="2" w:space="0"/>
          <w:docGrid w:linePitch="360"/>
        </w:sectPr>
      </w:pPr>
    </w:p>
    <w:p w:rsidR="00C140E7" w:rsidRDefault="00C140E7" w:rsidP="00921C24">
      <w:pPr>
        <w:widowControl w:val="0"/>
        <w:autoSpaceDE w:val="0"/>
        <w:autoSpaceDN w:val="0"/>
        <w:adjustRightInd w:val="0"/>
        <w:rPr>
          <w:rFonts w:ascii="Times New Roman" w:hAnsi="Times New Roman"/>
          <w:b/>
        </w:rPr>
      </w:pPr>
    </w:p>
    <w:p w:rsidR="00C140E7" w:rsidRPr="002F08EA" w:rsidRDefault="00C140E7" w:rsidP="002F08EA">
      <w:pPr>
        <w:rPr>
          <w:rFonts w:ascii="Times New Roman" w:hAnsi="Times New Roman"/>
          <w:b/>
          <w:color w:val="00B0F0"/>
          <w:sz w:val="28"/>
          <w:szCs w:val="28"/>
          <w:u w:val="single"/>
        </w:rPr>
      </w:pPr>
      <w:r w:rsidRPr="002F08EA">
        <w:rPr>
          <w:rFonts w:ascii="Times New Roman" w:hAnsi="Times New Roman"/>
          <w:b/>
          <w:color w:val="00B0F0"/>
          <w:sz w:val="28"/>
          <w:szCs w:val="28"/>
          <w:u w:val="single"/>
        </w:rPr>
        <w:t>Gary Schroeder Status Report</w:t>
      </w:r>
    </w:p>
    <w:p w:rsidR="00C140E7" w:rsidRPr="002F08EA" w:rsidRDefault="00C140E7" w:rsidP="002F08EA">
      <w:pPr>
        <w:rPr>
          <w:rFonts w:ascii="Times New Roman" w:hAnsi="Times New Roman"/>
          <w:color w:val="00B0F0"/>
          <w:sz w:val="10"/>
          <w:szCs w:val="10"/>
        </w:rPr>
      </w:pPr>
    </w:p>
    <w:p w:rsidR="00C140E7" w:rsidRPr="002F08EA" w:rsidRDefault="00C140E7" w:rsidP="002F08EA">
      <w:pPr>
        <w:rPr>
          <w:rFonts w:ascii="Times New Roman" w:hAnsi="Times New Roman"/>
          <w:b/>
          <w:color w:val="00B0F0"/>
        </w:rPr>
      </w:pPr>
      <w:r>
        <w:rPr>
          <w:noProof/>
        </w:rPr>
        <w:pict>
          <v:shape id="Picture 43" o:spid="_x0000_s1038" type="#_x0000_t75" alt="/Users/BillRumble5K/Desktop/Gary Schroeder (55).png" style="position:absolute;margin-left:0;margin-top:0;width:49.8pt;height:65.1pt;z-index:251677696;visibility:visible" wrapcoords="-327 0 -327 21352 21600 21352 21600 0 -327 0">
            <v:imagedata r:id="rId32" o:title=""/>
            <w10:wrap type="tight"/>
          </v:shape>
        </w:pict>
      </w:r>
      <w:r w:rsidRPr="002F08EA">
        <w:rPr>
          <w:rFonts w:ascii="Times New Roman" w:hAnsi="Times New Roman"/>
          <w:b/>
          <w:color w:val="00B0F0"/>
        </w:rPr>
        <w:t>Every month in this space we will relate the latest news we have regarding Gary’s condition. Please DO shower Gary and his family with your cards, love, thoughts and prayers. Please DO NOT send Gary or his family emails</w:t>
      </w:r>
      <w:r>
        <w:rPr>
          <w:rFonts w:ascii="Times New Roman" w:hAnsi="Times New Roman"/>
          <w:b/>
          <w:color w:val="00B0F0"/>
        </w:rPr>
        <w:t xml:space="preserve"> or phone calls</w:t>
      </w:r>
      <w:r w:rsidRPr="002F08EA">
        <w:rPr>
          <w:rFonts w:ascii="Times New Roman" w:hAnsi="Times New Roman"/>
          <w:b/>
          <w:color w:val="00B0F0"/>
        </w:rPr>
        <w:t xml:space="preserve">. They are enduring immense stress dealing with all manner of issues </w:t>
      </w:r>
      <w:r>
        <w:rPr>
          <w:rFonts w:ascii="Times New Roman" w:hAnsi="Times New Roman"/>
          <w:b/>
          <w:color w:val="00B0F0"/>
        </w:rPr>
        <w:t>surrounding Gary and his health</w:t>
      </w:r>
      <w:r w:rsidRPr="002F08EA">
        <w:rPr>
          <w:rFonts w:ascii="Times New Roman" w:hAnsi="Times New Roman"/>
          <w:b/>
          <w:color w:val="00B0F0"/>
        </w:rPr>
        <w:t>car</w:t>
      </w:r>
      <w:r>
        <w:rPr>
          <w:rFonts w:ascii="Times New Roman" w:hAnsi="Times New Roman"/>
          <w:b/>
          <w:color w:val="00B0F0"/>
        </w:rPr>
        <w:t>e. We do not want to add to their stress</w:t>
      </w:r>
      <w:r w:rsidRPr="002F08EA">
        <w:rPr>
          <w:rFonts w:ascii="Times New Roman" w:hAnsi="Times New Roman"/>
          <w:b/>
          <w:color w:val="00B0F0"/>
        </w:rPr>
        <w:t xml:space="preserve">. </w:t>
      </w:r>
    </w:p>
    <w:p w:rsidR="00C140E7" w:rsidRPr="002F08EA" w:rsidRDefault="00C140E7" w:rsidP="002F08EA">
      <w:pPr>
        <w:rPr>
          <w:rFonts w:ascii="Times New Roman" w:hAnsi="Times New Roman"/>
          <w:b/>
          <w:color w:val="00B0F0"/>
          <w:sz w:val="10"/>
          <w:szCs w:val="10"/>
        </w:rPr>
      </w:pPr>
    </w:p>
    <w:p w:rsidR="00C140E7" w:rsidRPr="002F08EA" w:rsidRDefault="00C140E7" w:rsidP="002F08EA">
      <w:pPr>
        <w:rPr>
          <w:rFonts w:ascii="Times New Roman" w:hAnsi="Times New Roman"/>
          <w:b/>
          <w:color w:val="00B0F0"/>
        </w:rPr>
      </w:pPr>
      <w:r w:rsidRPr="002F08EA">
        <w:rPr>
          <w:rFonts w:ascii="Times New Roman" w:hAnsi="Times New Roman"/>
          <w:b/>
          <w:color w:val="00B0F0"/>
        </w:rPr>
        <w:t>ANY news we receive, which the family wishes us to share with you</w:t>
      </w:r>
      <w:r>
        <w:rPr>
          <w:rFonts w:ascii="Times New Roman" w:hAnsi="Times New Roman"/>
          <w:b/>
          <w:color w:val="00B0F0"/>
        </w:rPr>
        <w:t>,</w:t>
      </w:r>
      <w:r w:rsidRPr="002F08EA">
        <w:rPr>
          <w:rFonts w:ascii="Times New Roman" w:hAnsi="Times New Roman"/>
          <w:b/>
          <w:color w:val="00B0F0"/>
        </w:rPr>
        <w:t xml:space="preserve"> – we will do in this space each month. This may well be a very long struggle.</w:t>
      </w:r>
      <w:r>
        <w:rPr>
          <w:rFonts w:ascii="Times New Roman" w:hAnsi="Times New Roman"/>
          <w:b/>
          <w:color w:val="00B0F0"/>
        </w:rPr>
        <w:t xml:space="preserve"> Thanks for your concern and cooperation. </w:t>
      </w:r>
    </w:p>
    <w:p w:rsidR="00C140E7" w:rsidRDefault="00C140E7" w:rsidP="004D2350">
      <w:pPr>
        <w:widowControl w:val="0"/>
        <w:autoSpaceDE w:val="0"/>
        <w:autoSpaceDN w:val="0"/>
        <w:adjustRightInd w:val="0"/>
        <w:outlineLvl w:val="0"/>
        <w:rPr>
          <w:rFonts w:ascii="Times New Roman" w:hAnsi="Times New Roman"/>
          <w:b/>
          <w:color w:val="FF0000"/>
          <w:sz w:val="28"/>
          <w:szCs w:val="28"/>
          <w:u w:val="single"/>
        </w:rPr>
      </w:pPr>
    </w:p>
    <w:p w:rsidR="00C140E7" w:rsidRPr="00AB0436" w:rsidRDefault="00C140E7" w:rsidP="004D2350">
      <w:pPr>
        <w:widowControl w:val="0"/>
        <w:autoSpaceDE w:val="0"/>
        <w:autoSpaceDN w:val="0"/>
        <w:adjustRightInd w:val="0"/>
        <w:outlineLvl w:val="0"/>
        <w:rPr>
          <w:rFonts w:ascii="Times New Roman" w:hAnsi="Times New Roman"/>
          <w:b/>
          <w:color w:val="FF0000"/>
          <w:sz w:val="28"/>
          <w:szCs w:val="28"/>
          <w:u w:val="single"/>
        </w:rPr>
      </w:pPr>
      <w:r w:rsidRPr="00AB0436">
        <w:rPr>
          <w:rFonts w:ascii="Times New Roman" w:hAnsi="Times New Roman"/>
          <w:b/>
          <w:color w:val="FF0000"/>
          <w:sz w:val="28"/>
          <w:szCs w:val="28"/>
          <w:u w:val="single"/>
        </w:rPr>
        <w:t>ROSTER CHANGES</w:t>
      </w:r>
    </w:p>
    <w:p w:rsidR="00C140E7" w:rsidRPr="002F08EA" w:rsidRDefault="00C140E7" w:rsidP="00921C24">
      <w:pPr>
        <w:widowControl w:val="0"/>
        <w:autoSpaceDE w:val="0"/>
        <w:autoSpaceDN w:val="0"/>
        <w:adjustRightInd w:val="0"/>
        <w:rPr>
          <w:rFonts w:ascii="Times New Roman" w:hAnsi="Times New Roman"/>
          <w:b/>
          <w:color w:val="000000"/>
          <w:sz w:val="10"/>
          <w:szCs w:val="10"/>
          <w:u w:val="single"/>
        </w:rPr>
      </w:pPr>
    </w:p>
    <w:p w:rsidR="00C140E7" w:rsidRDefault="00C140E7" w:rsidP="00D46DC2">
      <w:pPr>
        <w:rPr>
          <w:rFonts w:ascii="Times New Roman" w:hAnsi="Times New Roman"/>
        </w:rPr>
      </w:pPr>
      <w:r w:rsidRPr="006B784B">
        <w:rPr>
          <w:rFonts w:ascii="Times New Roman" w:hAnsi="Times New Roman"/>
          <w:noProof/>
        </w:rPr>
        <w:pict>
          <v:shape id="Picture 7" o:spid="_x0000_i1025" type="#_x0000_t75" alt="../../Phyllis%20Moore%20(56)%20Manns.jpg" style="width:51.75pt;height:66pt;visibility:visible">
            <v:imagedata r:id="rId33" o:title=""/>
          </v:shape>
        </w:pict>
      </w:r>
      <w:r w:rsidRPr="00D46DC2">
        <w:rPr>
          <w:rFonts w:ascii="Times New Roman" w:hAnsi="Times New Roman"/>
          <w:b/>
        </w:rPr>
        <w:t xml:space="preserve"> </w:t>
      </w:r>
      <w:r w:rsidRPr="00921C24">
        <w:rPr>
          <w:rFonts w:ascii="Times New Roman" w:hAnsi="Times New Roman"/>
          <w:b/>
        </w:rPr>
        <w:t>FOUND</w:t>
      </w:r>
      <w:r w:rsidRPr="00921C24">
        <w:rPr>
          <w:rFonts w:ascii="Times New Roman" w:hAnsi="Times New Roman"/>
        </w:rPr>
        <w:t xml:space="preserve"> - </w:t>
      </w:r>
      <w:r w:rsidRPr="008E73D6">
        <w:rPr>
          <w:rFonts w:ascii="Times New Roman" w:hAnsi="Times New Roman"/>
          <w:b/>
        </w:rPr>
        <w:t>Phyllis Moore (56) Manns</w:t>
      </w:r>
      <w:r w:rsidRPr="00921C24">
        <w:rPr>
          <w:rFonts w:ascii="Times New Roman" w:hAnsi="Times New Roman"/>
        </w:rPr>
        <w:t xml:space="preserve"> - has been found. She lives in Texas</w:t>
      </w:r>
    </w:p>
    <w:p w:rsidR="00C140E7" w:rsidRDefault="00C140E7" w:rsidP="00921C24">
      <w:pPr>
        <w:widowControl w:val="0"/>
        <w:autoSpaceDE w:val="0"/>
        <w:autoSpaceDN w:val="0"/>
        <w:adjustRightInd w:val="0"/>
        <w:rPr>
          <w:rFonts w:ascii="Times New Roman" w:hAnsi="Times New Roman"/>
          <w:b/>
        </w:rPr>
      </w:pPr>
    </w:p>
    <w:p w:rsidR="00C140E7" w:rsidRPr="00651D2E" w:rsidRDefault="00C140E7" w:rsidP="00651D2E">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b/>
        </w:rPr>
      </w:pPr>
      <w:r>
        <w:rPr>
          <w:rFonts w:ascii="Times New Roman" w:hAnsi="Times New Roman"/>
          <w:b/>
          <w:color w:val="FF0000"/>
        </w:rPr>
        <w:t xml:space="preserve">A little reminder to all –if/when you change your email address, please let Pat </w:t>
      </w:r>
      <w:hyperlink r:id="rId34" w:history="1">
        <w:r w:rsidRPr="00B275A2">
          <w:rPr>
            <w:rStyle w:val="Hyperlink"/>
            <w:rFonts w:ascii="Times New Roman" w:hAnsi="Times New Roman"/>
            <w:b/>
          </w:rPr>
          <w:t>nemoamasa@sbcglobal.net</w:t>
        </w:r>
      </w:hyperlink>
      <w:r>
        <w:rPr>
          <w:rFonts w:ascii="Times New Roman" w:hAnsi="Times New Roman"/>
          <w:b/>
        </w:rPr>
        <w:t xml:space="preserve">  </w:t>
      </w:r>
      <w:r>
        <w:rPr>
          <w:rFonts w:ascii="Times New Roman" w:hAnsi="Times New Roman"/>
          <w:b/>
          <w:color w:val="FF0000"/>
        </w:rPr>
        <w:t>or me know, if you want to continue to receive the newsletter. Too many times we only find out when you send us an email saying you haven’t received the newsletter in few months. Thanks guys.</w:t>
      </w:r>
    </w:p>
    <w:p w:rsidR="00C140E7" w:rsidRDefault="00C140E7" w:rsidP="00921C24">
      <w:pPr>
        <w:widowControl w:val="0"/>
        <w:autoSpaceDE w:val="0"/>
        <w:autoSpaceDN w:val="0"/>
        <w:adjustRightInd w:val="0"/>
        <w:rPr>
          <w:rFonts w:ascii="Times New Roman" w:hAnsi="Times New Roman"/>
          <w:b/>
        </w:rPr>
      </w:pPr>
    </w:p>
    <w:p w:rsidR="00C140E7" w:rsidRDefault="00C140E7" w:rsidP="004D2350">
      <w:pPr>
        <w:widowControl w:val="0"/>
        <w:autoSpaceDE w:val="0"/>
        <w:autoSpaceDN w:val="0"/>
        <w:adjustRightInd w:val="0"/>
        <w:outlineLvl w:val="0"/>
        <w:rPr>
          <w:rFonts w:ascii="Times New Roman" w:hAnsi="Times New Roman"/>
          <w:b/>
          <w:color w:val="00B050"/>
          <w:u w:val="single"/>
        </w:rPr>
      </w:pPr>
      <w:r>
        <w:rPr>
          <w:rFonts w:ascii="Times New Roman" w:hAnsi="Times New Roman"/>
          <w:b/>
          <w:color w:val="00B050"/>
          <w:u w:val="single"/>
        </w:rPr>
        <w:t>New Email Addresses</w:t>
      </w:r>
    </w:p>
    <w:p w:rsidR="00C140E7" w:rsidRDefault="00C140E7" w:rsidP="00906D25">
      <w:pPr>
        <w:widowControl w:val="0"/>
        <w:autoSpaceDE w:val="0"/>
        <w:autoSpaceDN w:val="0"/>
        <w:adjustRightInd w:val="0"/>
        <w:rPr>
          <w:rFonts w:ascii="Times New Roman" w:hAnsi="Times New Roman"/>
          <w:b/>
        </w:rPr>
      </w:pPr>
      <w:r>
        <w:rPr>
          <w:noProof/>
        </w:rPr>
        <w:pict>
          <v:shape id="Picture 24" o:spid="_x0000_s1039" type="#_x0000_t75" alt="../Beverly%20Gehrett%20(58)%20Wagner.png" style="position:absolute;margin-left:4pt;margin-top:7.1pt;width:48.2pt;height:64.8pt;z-index:251670528;visibility:visible" wrapcoords="-338 0 -338 21349 21600 21349 21600 0 -338 0">
            <v:imagedata r:id="rId35" o:title=""/>
            <w10:wrap type="tight"/>
          </v:shape>
        </w:pict>
      </w:r>
    </w:p>
    <w:p w:rsidR="00C140E7" w:rsidRPr="00F576CC" w:rsidRDefault="00C140E7" w:rsidP="00906D25">
      <w:pPr>
        <w:widowControl w:val="0"/>
        <w:autoSpaceDE w:val="0"/>
        <w:autoSpaceDN w:val="0"/>
        <w:adjustRightInd w:val="0"/>
        <w:rPr>
          <w:rFonts w:ascii="Times New Roman" w:hAnsi="Times New Roman"/>
          <w:b/>
          <w:bCs/>
          <w:color w:val="FF0000"/>
          <w:u w:val="single"/>
        </w:rPr>
        <w:sectPr w:rsidR="00C140E7" w:rsidRPr="00F576CC" w:rsidSect="009959DA">
          <w:type w:val="continuous"/>
          <w:pgSz w:w="12240" w:h="15840"/>
          <w:pgMar w:top="666" w:right="1440" w:bottom="567" w:left="1440" w:header="720" w:footer="720" w:gutter="0"/>
          <w:pgBorders w:zOrder="back">
            <w:top w:val="single" w:sz="4" w:space="4" w:color="00B0F0"/>
            <w:left w:val="single" w:sz="4" w:space="16" w:color="00B0F0"/>
            <w:bottom w:val="single" w:sz="4" w:space="4" w:color="00B0F0"/>
            <w:right w:val="single" w:sz="4" w:space="16" w:color="00B0F0"/>
          </w:pgBorders>
          <w:cols w:space="720"/>
          <w:docGrid w:linePitch="360"/>
        </w:sectPr>
      </w:pPr>
      <w:r w:rsidRPr="00F576CC">
        <w:rPr>
          <w:rFonts w:ascii="Times New Roman" w:hAnsi="Times New Roman"/>
          <w:b/>
          <w:bCs/>
        </w:rPr>
        <w:t>Bev (Gehrett) Wagner, Class of '58</w:t>
      </w:r>
    </w:p>
    <w:p w:rsidR="00C140E7" w:rsidRDefault="00C140E7" w:rsidP="00921C24">
      <w:pPr>
        <w:widowControl w:val="0"/>
        <w:autoSpaceDE w:val="0"/>
        <w:autoSpaceDN w:val="0"/>
        <w:adjustRightInd w:val="0"/>
        <w:rPr>
          <w:rFonts w:ascii="Times New Roman" w:hAnsi="Times New Roman"/>
          <w:b/>
        </w:rPr>
      </w:pPr>
      <w:hyperlink r:id="rId36" w:history="1">
        <w:r w:rsidRPr="00AB17AD">
          <w:rPr>
            <w:rStyle w:val="Hyperlink"/>
            <w:rFonts w:ascii="Times New Roman" w:hAnsi="Times New Roman"/>
            <w:b/>
          </w:rPr>
          <w:t>beve.wagner@icloud.com</w:t>
        </w:r>
      </w:hyperlink>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r>
        <w:rPr>
          <w:noProof/>
        </w:rPr>
        <w:pict>
          <v:line id="Straight Connector 29" o:spid="_x0000_s1040" style="position:absolute;z-index:251674624;visibility:visible;mso-wrap-distance-top:-3e-5mm;mso-wrap-distance-bottom:-3e-5mm" from="0,0" to="468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" strokecolor="#5b9bd5" strokeweight=".5pt">
            <v:stroke joinstyle="miter"/>
            <o:lock v:ext="edit" shapetype="f"/>
          </v:line>
        </w:pict>
      </w:r>
      <w:r>
        <w:rPr>
          <w:noProof/>
        </w:rPr>
        <w:pict>
          <v:shape id="Picture 49" o:spid="_x0000_s1041" type="#_x0000_t75" alt="Large View" href="http://www2.free-clipart.net/cgi-bin/clipart/directory.cgi?action=view&amp;link=clipart/Education/Graduation&amp;image=Cap_on_Tombstone.jpg&amp;im" style="position:absolute;margin-left:-4.45pt;margin-top:7.65pt;width:52.3pt;height:79.7pt;z-index:-251666432;visibility:visible;mso-wrap-distance-left:9.48pt;mso-wrap-distance-top:1.44pt;mso-wrap-distance-right:9.5pt;mso-wrap-distance-bottom:2.13pt" wrapcoords="8949 2038 7097 2853 4320 4891 2777 8558 2469 11819 3394 15079 6171 18340 8949 19562 9257 19562 12034 19562 12343 19562 15120 18340 17897 15079 18823 11819 18514 8558 17280 5094 14194 2853 12343 2038 8949 2038"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" o:button="t">
            <v:fill o:detectmouseclick="t"/>
            <v:imagedata r:id="rId37" o:title=""/>
            <o:lock v:ext="edit" aspectratio="f"/>
            <w10:wrap type="tight"/>
          </v:shape>
        </w:pict>
      </w: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7" o:spid="_x0000_s1042" type="#_x0000_t98" style="position:absolute;margin-left:67.05pt;margin-top:6.1pt;width:157.5pt;height:83.25pt;z-index:2516490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" fillcolor="#fc0">
            <v:textbox>
              <w:txbxContent>
                <w:p w:rsidR="00C140E7" w:rsidRPr="00644A74" w:rsidRDefault="00C140E7" w:rsidP="00651D2E">
                  <w:pPr>
                    <w:jc w:val="center"/>
                    <w:rPr>
                      <w:b/>
                      <w:sz w:val="28"/>
                      <w:szCs w:val="28"/>
                      <w:u w:val="single"/>
                    </w:rPr>
                  </w:pPr>
                  <w:r w:rsidRPr="00644A74">
                    <w:rPr>
                      <w:b/>
                      <w:sz w:val="28"/>
                      <w:szCs w:val="28"/>
                      <w:u w:val="single"/>
                    </w:rPr>
                    <w:t>Classmates Who Have Transferred To The Eternal Duty Station</w:t>
                  </w:r>
                </w:p>
              </w:txbxContent>
            </v:textbox>
          </v:shape>
        </w:pict>
      </w:r>
    </w:p>
    <w:p w:rsidR="00C140E7" w:rsidRPr="000E212C" w:rsidRDefault="00C140E7" w:rsidP="00921C24">
      <w:pPr>
        <w:widowControl w:val="0"/>
        <w:autoSpaceDE w:val="0"/>
        <w:autoSpaceDN w:val="0"/>
        <w:adjustRightInd w:val="0"/>
        <w:rPr>
          <w:rFonts w:ascii="Times New Roman" w:hAnsi="Times New Roman"/>
          <w:b/>
          <w:color w:val="000000"/>
        </w:rPr>
      </w:pPr>
    </w:p>
    <w:p w:rsidR="00C140E7" w:rsidRDefault="00C140E7" w:rsidP="00921C24">
      <w:pPr>
        <w:widowControl w:val="0"/>
        <w:autoSpaceDE w:val="0"/>
        <w:autoSpaceDN w:val="0"/>
        <w:adjustRightInd w:val="0"/>
        <w:rPr>
          <w:rFonts w:ascii="Times New Roman" w:hAnsi="Times New Roman"/>
          <w:b/>
        </w:rPr>
      </w:pPr>
      <w:r>
        <w:rPr>
          <w:rFonts w:ascii="Times New Roman" w:hAnsi="Times New Roman"/>
          <w:b/>
        </w:rPr>
        <w:tab/>
      </w:r>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Default="00C140E7" w:rsidP="00921C24">
      <w:pPr>
        <w:widowControl w:val="0"/>
        <w:autoSpaceDE w:val="0"/>
        <w:autoSpaceDN w:val="0"/>
        <w:adjustRightInd w:val="0"/>
        <w:rPr>
          <w:rFonts w:ascii="Times New Roman" w:hAnsi="Times New Roman"/>
          <w:b/>
        </w:rPr>
      </w:pPr>
    </w:p>
    <w:p w:rsidR="00C140E7" w:rsidRPr="00651D2E" w:rsidRDefault="00C140E7" w:rsidP="00651D2E">
      <w:pPr>
        <w:rPr>
          <w:rFonts w:ascii="Times New Roman" w:hAnsi="Times New Roman"/>
          <w:b/>
        </w:rPr>
      </w:pPr>
      <w:r w:rsidRPr="000246AF">
        <w:rPr>
          <w:rFonts w:ascii="Times New Roman" w:hAnsi="Times New Roman"/>
          <w:b/>
          <w:i/>
        </w:rPr>
        <w:t>Our love and prayers go out to the family and friends of our classmates who have gone on before us.  We will miss them, yet we can find comfort in knowing that one-day we will all join them for the greatest of all reunions.</w:t>
      </w:r>
    </w:p>
    <w:p w:rsidR="00C140E7" w:rsidRDefault="00C140E7" w:rsidP="00921C24">
      <w:pPr>
        <w:widowControl w:val="0"/>
        <w:autoSpaceDE w:val="0"/>
        <w:autoSpaceDN w:val="0"/>
        <w:adjustRightInd w:val="0"/>
        <w:rPr>
          <w:rFonts w:ascii="Times New Roman" w:hAnsi="Times New Roman"/>
          <w:b/>
        </w:rPr>
      </w:pPr>
    </w:p>
    <w:p w:rsidR="00C140E7" w:rsidRDefault="00C140E7" w:rsidP="004D2350">
      <w:pPr>
        <w:widowControl w:val="0"/>
        <w:autoSpaceDE w:val="0"/>
        <w:autoSpaceDN w:val="0"/>
        <w:adjustRightInd w:val="0"/>
        <w:outlineLvl w:val="0"/>
        <w:rPr>
          <w:rFonts w:ascii="Times New Roman" w:hAnsi="Times New Roman"/>
        </w:rPr>
      </w:pPr>
      <w:r>
        <w:rPr>
          <w:noProof/>
        </w:rPr>
        <w:pict>
          <v:shape id="Picture 3" o:spid="_x0000_s1043" type="#_x0000_t75" alt="../../James%20Andrew%20Castle%20(62).png" style="position:absolute;margin-left:3.65pt;margin-top:1.9pt;width:41pt;height:65pt;z-index:251639808;visibility:visible" wrapcoords="-393 0 -393 21352 21600 21352 21600 0 -393 0">
            <v:imagedata r:id="rId38" o:title=""/>
            <w10:wrap type="tight"/>
          </v:shape>
        </w:pict>
      </w:r>
      <w:r w:rsidRPr="008E73D6">
        <w:rPr>
          <w:rFonts w:ascii="Times New Roman" w:hAnsi="Times New Roman"/>
          <w:b/>
        </w:rPr>
        <w:t>James Andrew Castle (62)</w:t>
      </w:r>
      <w:r w:rsidRPr="00921C24">
        <w:rPr>
          <w:rFonts w:ascii="Times New Roman" w:hAnsi="Times New Roman"/>
        </w:rPr>
        <w:t xml:space="preserve"> - June 9, 1944 - November 23, 2007 </w:t>
      </w:r>
    </w:p>
    <w:p w:rsidR="00C140E7" w:rsidRDefault="00C140E7" w:rsidP="00921C24">
      <w:pPr>
        <w:widowControl w:val="0"/>
        <w:autoSpaceDE w:val="0"/>
        <w:autoSpaceDN w:val="0"/>
        <w:adjustRightInd w:val="0"/>
        <w:rPr>
          <w:rFonts w:ascii="Times New Roman" w:hAnsi="Times New Roman"/>
        </w:rPr>
      </w:pPr>
      <w:r>
        <w:rPr>
          <w:rFonts w:ascii="Times New Roman" w:hAnsi="Times New Roman"/>
        </w:rPr>
        <w:t xml:space="preserve">Passed away </w:t>
      </w:r>
      <w:r w:rsidRPr="00921C24">
        <w:rPr>
          <w:rFonts w:ascii="Times New Roman" w:hAnsi="Times New Roman"/>
        </w:rPr>
        <w:t>in Tuttle, OK. James was a US Army veteran - Captain - Vietnam War.</w:t>
      </w:r>
    </w:p>
    <w:p w:rsidR="00C140E7" w:rsidRDefault="00C140E7" w:rsidP="00921C24">
      <w:pPr>
        <w:widowControl w:val="0"/>
        <w:autoSpaceDE w:val="0"/>
        <w:autoSpaceDN w:val="0"/>
        <w:adjustRightInd w:val="0"/>
        <w:rPr>
          <w:rFonts w:ascii="Times New Roman" w:hAnsi="Times New Roman"/>
        </w:rPr>
      </w:pPr>
    </w:p>
    <w:p w:rsidR="00C140E7" w:rsidRPr="00921C24" w:rsidRDefault="00C140E7" w:rsidP="00921C24">
      <w:pPr>
        <w:widowControl w:val="0"/>
        <w:autoSpaceDE w:val="0"/>
        <w:autoSpaceDN w:val="0"/>
        <w:adjustRightInd w:val="0"/>
        <w:rPr>
          <w:rFonts w:ascii="Times New Roman" w:hAnsi="Times New Roman"/>
        </w:rPr>
      </w:pPr>
    </w:p>
    <w:p w:rsidR="00C140E7" w:rsidRDefault="00C140E7" w:rsidP="00921C24">
      <w:pPr>
        <w:widowControl w:val="0"/>
        <w:autoSpaceDE w:val="0"/>
        <w:autoSpaceDN w:val="0"/>
        <w:adjustRightInd w:val="0"/>
        <w:rPr>
          <w:rFonts w:ascii="Times New Roman" w:hAnsi="Times New Roman"/>
        </w:rPr>
      </w:pPr>
    </w:p>
    <w:p w:rsidR="00C140E7" w:rsidRPr="00921C24" w:rsidRDefault="00C140E7" w:rsidP="00921C24">
      <w:pPr>
        <w:widowControl w:val="0"/>
        <w:autoSpaceDE w:val="0"/>
        <w:autoSpaceDN w:val="0"/>
        <w:adjustRightInd w:val="0"/>
        <w:rPr>
          <w:rFonts w:ascii="Times New Roman" w:hAnsi="Times New Roman"/>
        </w:rPr>
      </w:pPr>
    </w:p>
    <w:p w:rsidR="00C140E7" w:rsidRDefault="00C140E7" w:rsidP="004D2350">
      <w:pPr>
        <w:widowControl w:val="0"/>
        <w:autoSpaceDE w:val="0"/>
        <w:autoSpaceDN w:val="0"/>
        <w:adjustRightInd w:val="0"/>
        <w:outlineLvl w:val="0"/>
        <w:rPr>
          <w:rFonts w:ascii="Times New Roman" w:hAnsi="Times New Roman"/>
        </w:rPr>
      </w:pPr>
      <w:r>
        <w:rPr>
          <w:noProof/>
        </w:rPr>
        <w:pict>
          <v:shape id="Picture 2" o:spid="_x0000_s1044" type="#_x0000_t75" style="position:absolute;margin-left:3.85pt;margin-top:.55pt;width:44.5pt;height:65pt;z-index:251641856;visibility:visible" wrapcoords="-366 0 -366 21352 21600 21352 21600 0 -366 0">
            <v:imagedata r:id="rId39" o:title=""/>
            <w10:wrap type="tight"/>
          </v:shape>
        </w:pict>
      </w:r>
      <w:r w:rsidRPr="008E73D6">
        <w:rPr>
          <w:rFonts w:ascii="Times New Roman" w:hAnsi="Times New Roman"/>
          <w:b/>
        </w:rPr>
        <w:t>Alice Juanita Moore (57) Divver</w:t>
      </w:r>
      <w:r w:rsidRPr="00921C24">
        <w:rPr>
          <w:rFonts w:ascii="Times New Roman" w:hAnsi="Times New Roman"/>
        </w:rPr>
        <w:t xml:space="preserve"> - December 5, 1939 - June 16, 1</w:t>
      </w:r>
      <w:r>
        <w:rPr>
          <w:rFonts w:ascii="Times New Roman" w:hAnsi="Times New Roman"/>
        </w:rPr>
        <w:t xml:space="preserve">979 </w:t>
      </w:r>
    </w:p>
    <w:p w:rsidR="00C140E7" w:rsidRDefault="00C140E7" w:rsidP="00921C24">
      <w:pPr>
        <w:widowControl w:val="0"/>
        <w:autoSpaceDE w:val="0"/>
        <w:autoSpaceDN w:val="0"/>
        <w:adjustRightInd w:val="0"/>
        <w:rPr>
          <w:rFonts w:ascii="Times New Roman" w:hAnsi="Times New Roman"/>
        </w:rPr>
      </w:pPr>
      <w:r>
        <w:rPr>
          <w:rFonts w:ascii="Times New Roman" w:hAnsi="Times New Roman"/>
        </w:rPr>
        <w:t>Buried Stafford Memorial P</w:t>
      </w:r>
      <w:r w:rsidRPr="00921C24">
        <w:rPr>
          <w:rFonts w:ascii="Times New Roman" w:hAnsi="Times New Roman"/>
        </w:rPr>
        <w:t>ark, Stafford, VA</w:t>
      </w:r>
    </w:p>
    <w:p w:rsidR="00C140E7" w:rsidRPr="00921C24" w:rsidRDefault="00C140E7" w:rsidP="00921C24">
      <w:pPr>
        <w:widowControl w:val="0"/>
        <w:autoSpaceDE w:val="0"/>
        <w:autoSpaceDN w:val="0"/>
        <w:adjustRightInd w:val="0"/>
        <w:rPr>
          <w:rFonts w:ascii="Times New Roman" w:hAnsi="Times New Roman"/>
        </w:rPr>
      </w:pPr>
    </w:p>
    <w:p w:rsidR="00C140E7" w:rsidRDefault="00C140E7" w:rsidP="00921C24">
      <w:pPr>
        <w:widowControl w:val="0"/>
        <w:autoSpaceDE w:val="0"/>
        <w:autoSpaceDN w:val="0"/>
        <w:adjustRightInd w:val="0"/>
        <w:rPr>
          <w:rFonts w:ascii="Times New Roman" w:hAnsi="Times New Roman"/>
          <w:sz w:val="32"/>
          <w:szCs w:val="32"/>
        </w:rPr>
      </w:pPr>
    </w:p>
    <w:p w:rsidR="00C140E7" w:rsidRDefault="00C140E7" w:rsidP="00921C24">
      <w:pPr>
        <w:widowControl w:val="0"/>
        <w:autoSpaceDE w:val="0"/>
        <w:autoSpaceDN w:val="0"/>
        <w:adjustRightInd w:val="0"/>
        <w:rPr>
          <w:rFonts w:ascii="Times New Roman" w:hAnsi="Times New Roman"/>
          <w:sz w:val="32"/>
          <w:szCs w:val="32"/>
        </w:rPr>
      </w:pPr>
    </w:p>
    <w:p w:rsidR="00C140E7" w:rsidRDefault="00C140E7" w:rsidP="00E44693">
      <w:pPr>
        <w:rPr>
          <w:rFonts w:ascii="Times New Roman" w:hAnsi="Times New Roman"/>
          <w:b/>
        </w:rPr>
      </w:pPr>
      <w:r>
        <w:rPr>
          <w:noProof/>
        </w:rPr>
        <w:pict>
          <v:shape id="Picture 5" o:spid="_x0000_s1045" type="#_x0000_t75" alt="../../Deanne%20Clay%20(56)%20Wood.png" style="position:absolute;margin-left:3.7pt;margin-top:10.8pt;width:58pt;height:65pt;z-index:251675648;visibility:visible" wrapcoords="-281 0 -281 21352 21600 21352 21600 0 -281 0">
            <v:imagedata r:id="rId40" o:title=""/>
            <w10:wrap type="tight"/>
          </v:shape>
        </w:pict>
      </w:r>
    </w:p>
    <w:p w:rsidR="00C140E7" w:rsidRDefault="00C140E7" w:rsidP="004D2350">
      <w:pPr>
        <w:outlineLvl w:val="0"/>
        <w:rPr>
          <w:rFonts w:ascii="Times New Roman" w:hAnsi="Times New Roman"/>
        </w:rPr>
      </w:pPr>
      <w:r w:rsidRPr="00EB35FA">
        <w:rPr>
          <w:rFonts w:ascii="Times New Roman" w:hAnsi="Times New Roman"/>
          <w:b/>
        </w:rPr>
        <w:t xml:space="preserve">Deanne Clay </w:t>
      </w:r>
      <w:r>
        <w:rPr>
          <w:rFonts w:ascii="Times New Roman" w:hAnsi="Times New Roman"/>
          <w:b/>
        </w:rPr>
        <w:t xml:space="preserve">(56) </w:t>
      </w:r>
      <w:r w:rsidRPr="00EB35FA">
        <w:rPr>
          <w:rFonts w:ascii="Times New Roman" w:hAnsi="Times New Roman"/>
          <w:b/>
        </w:rPr>
        <w:t>Wood</w:t>
      </w:r>
      <w:r w:rsidRPr="00921C24">
        <w:rPr>
          <w:rFonts w:ascii="Times New Roman" w:hAnsi="Times New Roman"/>
        </w:rPr>
        <w:t xml:space="preserve"> - March 22, 1938 - January 18, 1990.</w:t>
      </w:r>
    </w:p>
    <w:p w:rsidR="00C140E7" w:rsidRPr="00921C24" w:rsidRDefault="00C140E7" w:rsidP="00E44693">
      <w:pPr>
        <w:rPr>
          <w:rFonts w:ascii="Times New Roman" w:hAnsi="Times New Roman"/>
        </w:rPr>
      </w:pPr>
    </w:p>
    <w:p w:rsidR="00C140E7" w:rsidRDefault="00C140E7" w:rsidP="00E44693">
      <w:pPr>
        <w:widowControl w:val="0"/>
        <w:autoSpaceDE w:val="0"/>
        <w:autoSpaceDN w:val="0"/>
        <w:adjustRightInd w:val="0"/>
        <w:rPr>
          <w:rFonts w:ascii="Times New Roman" w:hAnsi="Times New Roman"/>
        </w:rPr>
      </w:pPr>
      <w:r w:rsidRPr="00921C24">
        <w:rPr>
          <w:rFonts w:ascii="Times New Roman" w:hAnsi="Times New Roman"/>
        </w:rPr>
        <w:t> </w:t>
      </w:r>
    </w:p>
    <w:p w:rsidR="00C140E7" w:rsidRDefault="00C140E7" w:rsidP="00E44693">
      <w:pPr>
        <w:widowControl w:val="0"/>
        <w:autoSpaceDE w:val="0"/>
        <w:autoSpaceDN w:val="0"/>
        <w:adjustRightInd w:val="0"/>
        <w:rPr>
          <w:rFonts w:ascii="Times New Roman" w:hAnsi="Times New Roman"/>
        </w:rPr>
      </w:pPr>
    </w:p>
    <w:p w:rsidR="00C140E7" w:rsidRDefault="00C140E7" w:rsidP="00E44693">
      <w:pPr>
        <w:widowControl w:val="0"/>
        <w:autoSpaceDE w:val="0"/>
        <w:autoSpaceDN w:val="0"/>
        <w:adjustRightInd w:val="0"/>
        <w:rPr>
          <w:rFonts w:ascii="Times New Roman" w:hAnsi="Times New Roman"/>
        </w:rPr>
      </w:pPr>
    </w:p>
    <w:p w:rsidR="00C140E7" w:rsidRDefault="00C140E7" w:rsidP="00921C24">
      <w:pPr>
        <w:widowControl w:val="0"/>
        <w:autoSpaceDE w:val="0"/>
        <w:autoSpaceDN w:val="0"/>
        <w:adjustRightInd w:val="0"/>
        <w:rPr>
          <w:rFonts w:ascii="Times New Roman" w:hAnsi="Times New Roman"/>
          <w:sz w:val="32"/>
          <w:szCs w:val="32"/>
        </w:rPr>
      </w:pPr>
    </w:p>
    <w:p w:rsidR="00C140E7" w:rsidRPr="00505883" w:rsidRDefault="00C140E7" w:rsidP="00E44693">
      <w:pPr>
        <w:widowControl w:val="0"/>
        <w:autoSpaceDE w:val="0"/>
        <w:autoSpaceDN w:val="0"/>
        <w:adjustRightInd w:val="0"/>
        <w:rPr>
          <w:rFonts w:ascii="Times New Roman" w:hAnsi="Times New Roman"/>
          <w:b/>
        </w:rPr>
      </w:pPr>
      <w:r w:rsidRPr="00505883">
        <w:rPr>
          <w:rFonts w:ascii="Times New Roman" w:hAnsi="Times New Roman"/>
          <w:b/>
        </w:rPr>
        <w:t xml:space="preserve">Henry "Butch" Guertin (59)   </w:t>
      </w:r>
      <w:r w:rsidRPr="00E44693">
        <w:rPr>
          <w:rFonts w:ascii="Times New Roman" w:hAnsi="Times New Roman"/>
        </w:rPr>
        <w:t>April 4, 1941 - September 14, 2012  </w:t>
      </w:r>
      <w:r w:rsidRPr="00505883">
        <w:rPr>
          <w:rFonts w:ascii="Times New Roman" w:hAnsi="Times New Roman"/>
        </w:rPr>
        <w:t>(No photo available) </w:t>
      </w:r>
      <w:r w:rsidRPr="00505883">
        <w:rPr>
          <w:rFonts w:ascii="Times New Roman" w:hAnsi="Times New Roman"/>
          <w:b/>
        </w:rPr>
        <w:t> </w:t>
      </w:r>
    </w:p>
    <w:p w:rsidR="00C140E7" w:rsidRPr="00505883" w:rsidRDefault="00C140E7" w:rsidP="00E44693">
      <w:pPr>
        <w:widowControl w:val="0"/>
        <w:autoSpaceDE w:val="0"/>
        <w:autoSpaceDN w:val="0"/>
        <w:adjustRightInd w:val="0"/>
        <w:rPr>
          <w:rFonts w:ascii="Times New Roman" w:hAnsi="Times New Roman"/>
          <w:b/>
          <w:bCs/>
          <w:sz w:val="10"/>
          <w:szCs w:val="10"/>
        </w:rPr>
      </w:pPr>
      <w:r w:rsidRPr="00505883">
        <w:rPr>
          <w:rFonts w:ascii="Times New Roman" w:hAnsi="Times New Roman"/>
          <w:sz w:val="10"/>
          <w:szCs w:val="10"/>
        </w:rPr>
        <w:t>                    </w:t>
      </w:r>
    </w:p>
    <w:p w:rsidR="00C140E7" w:rsidRPr="00505883" w:rsidRDefault="00C140E7" w:rsidP="00E44693">
      <w:pPr>
        <w:widowControl w:val="0"/>
        <w:autoSpaceDE w:val="0"/>
        <w:autoSpaceDN w:val="0"/>
        <w:adjustRightInd w:val="0"/>
        <w:rPr>
          <w:rFonts w:ascii="Times New Roman" w:hAnsi="Times New Roman"/>
          <w:bCs/>
        </w:rPr>
      </w:pPr>
      <w:r w:rsidRPr="00505883">
        <w:rPr>
          <w:rFonts w:ascii="Times New Roman" w:hAnsi="Times New Roman"/>
          <w:bCs/>
        </w:rPr>
        <w:t>Henry J. “Butch” Guertin, 71, of Whitinsville died Friday, Sept. 14, 2012</w:t>
      </w:r>
      <w:r>
        <w:rPr>
          <w:rFonts w:ascii="Times New Roman" w:hAnsi="Times New Roman"/>
          <w:bCs/>
        </w:rPr>
        <w:t>,</w:t>
      </w:r>
      <w:r w:rsidRPr="00505883">
        <w:rPr>
          <w:rFonts w:ascii="Times New Roman" w:hAnsi="Times New Roman"/>
          <w:bCs/>
        </w:rPr>
        <w:t xml:space="preserve"> in Brigham and Women</w:t>
      </w:r>
      <w:r>
        <w:rPr>
          <w:rFonts w:ascii="Times New Roman" w:hAnsi="Times New Roman"/>
          <w:bCs/>
        </w:rPr>
        <w:t>’s</w:t>
      </w:r>
      <w:r w:rsidRPr="00505883">
        <w:rPr>
          <w:rFonts w:ascii="Times New Roman" w:hAnsi="Times New Roman"/>
          <w:bCs/>
        </w:rPr>
        <w:t xml:space="preserve"> Hospital, Boston.</w:t>
      </w:r>
    </w:p>
    <w:p w:rsidR="00C140E7" w:rsidRPr="00505883" w:rsidRDefault="00C140E7" w:rsidP="00E44693">
      <w:pPr>
        <w:widowControl w:val="0"/>
        <w:autoSpaceDE w:val="0"/>
        <w:autoSpaceDN w:val="0"/>
        <w:adjustRightInd w:val="0"/>
        <w:rPr>
          <w:rFonts w:ascii="Times New Roman" w:hAnsi="Times New Roman"/>
          <w:bCs/>
          <w:sz w:val="10"/>
          <w:szCs w:val="10"/>
        </w:rPr>
      </w:pPr>
    </w:p>
    <w:p w:rsidR="00C140E7" w:rsidRPr="00505883" w:rsidRDefault="00C140E7" w:rsidP="00E44693">
      <w:pPr>
        <w:widowControl w:val="0"/>
        <w:autoSpaceDE w:val="0"/>
        <w:autoSpaceDN w:val="0"/>
        <w:adjustRightInd w:val="0"/>
        <w:rPr>
          <w:rFonts w:ascii="Times New Roman" w:hAnsi="Times New Roman"/>
          <w:bCs/>
        </w:rPr>
      </w:pPr>
      <w:r w:rsidRPr="00505883">
        <w:rPr>
          <w:rFonts w:ascii="Times New Roman" w:hAnsi="Times New Roman"/>
          <w:bCs/>
        </w:rPr>
        <w:t>He was born April 4, 1941</w:t>
      </w:r>
      <w:r>
        <w:rPr>
          <w:rFonts w:ascii="Times New Roman" w:hAnsi="Times New Roman"/>
          <w:bCs/>
        </w:rPr>
        <w:t>,</w:t>
      </w:r>
      <w:r w:rsidRPr="00505883">
        <w:rPr>
          <w:rFonts w:ascii="Times New Roman" w:hAnsi="Times New Roman"/>
          <w:bCs/>
        </w:rPr>
        <w:t xml:space="preserve"> in Leominster, the son of the late Henry J. Guertin, Sr. and Rita G. (Gagne) Guertin.</w:t>
      </w:r>
      <w:r>
        <w:rPr>
          <w:rFonts w:ascii="Times New Roman" w:hAnsi="Times New Roman"/>
          <w:bCs/>
        </w:rPr>
        <w:t xml:space="preserve"> </w:t>
      </w:r>
    </w:p>
    <w:p w:rsidR="00C140E7" w:rsidRPr="00505883" w:rsidRDefault="00C140E7" w:rsidP="00E44693">
      <w:pPr>
        <w:widowControl w:val="0"/>
        <w:autoSpaceDE w:val="0"/>
        <w:autoSpaceDN w:val="0"/>
        <w:adjustRightInd w:val="0"/>
        <w:rPr>
          <w:rFonts w:ascii="Times New Roman" w:hAnsi="Times New Roman"/>
          <w:bCs/>
          <w:sz w:val="10"/>
          <w:szCs w:val="10"/>
        </w:rPr>
      </w:pPr>
    </w:p>
    <w:p w:rsidR="00C140E7" w:rsidRPr="00505883" w:rsidRDefault="00C140E7" w:rsidP="004D2350">
      <w:pPr>
        <w:widowControl w:val="0"/>
        <w:autoSpaceDE w:val="0"/>
        <w:autoSpaceDN w:val="0"/>
        <w:adjustRightInd w:val="0"/>
        <w:outlineLvl w:val="0"/>
        <w:rPr>
          <w:rFonts w:ascii="Times New Roman" w:hAnsi="Times New Roman"/>
          <w:bCs/>
        </w:rPr>
      </w:pPr>
      <w:r w:rsidRPr="00505883">
        <w:rPr>
          <w:rFonts w:ascii="Times New Roman" w:hAnsi="Times New Roman"/>
          <w:bCs/>
        </w:rPr>
        <w:t>Henry served in the U.S. Navy and loved to play pool.</w:t>
      </w:r>
    </w:p>
    <w:p w:rsidR="00C140E7" w:rsidRPr="00505883" w:rsidRDefault="00C140E7" w:rsidP="00E44693">
      <w:pPr>
        <w:widowControl w:val="0"/>
        <w:autoSpaceDE w:val="0"/>
        <w:autoSpaceDN w:val="0"/>
        <w:adjustRightInd w:val="0"/>
        <w:rPr>
          <w:rFonts w:ascii="Times New Roman" w:hAnsi="Times New Roman"/>
          <w:bCs/>
          <w:sz w:val="10"/>
          <w:szCs w:val="10"/>
        </w:rPr>
      </w:pPr>
    </w:p>
    <w:p w:rsidR="00C140E7" w:rsidRPr="00505883" w:rsidRDefault="00C140E7" w:rsidP="00E44693">
      <w:r w:rsidRPr="00505883">
        <w:rPr>
          <w:rFonts w:ascii="Times New Roman" w:hAnsi="Times New Roman"/>
          <w:bCs/>
        </w:rPr>
        <w:t>He is survived by his sisters, Coralie A. “Coco” Lajoie of Northbridge, Cynthia B. Porter of Natchitoches, LA, Ruthann Mitchell of Bedford, TX, Susan M. Dagg of Silver Springs, FL, Sherri L. Cumpston of Leander, TX</w:t>
      </w:r>
      <w:r>
        <w:rPr>
          <w:rFonts w:ascii="Times New Roman" w:hAnsi="Times New Roman"/>
          <w:bCs/>
        </w:rPr>
        <w:t>,</w:t>
      </w:r>
      <w:r w:rsidRPr="00505883">
        <w:rPr>
          <w:rFonts w:ascii="Times New Roman" w:hAnsi="Times New Roman"/>
          <w:bCs/>
        </w:rPr>
        <w:t xml:space="preserve"> and Michelle L. Roy of Northbridge and many nieces and nephews.</w:t>
      </w:r>
    </w:p>
    <w:p w:rsidR="00C140E7" w:rsidRDefault="00C140E7" w:rsidP="00921C24">
      <w:pPr>
        <w:widowControl w:val="0"/>
        <w:autoSpaceDE w:val="0"/>
        <w:autoSpaceDN w:val="0"/>
        <w:adjustRightInd w:val="0"/>
        <w:rPr>
          <w:rFonts w:ascii="Times New Roman" w:hAnsi="Times New Roman"/>
          <w:sz w:val="32"/>
          <w:szCs w:val="32"/>
        </w:rPr>
      </w:pPr>
    </w:p>
    <w:p w:rsidR="00C140E7" w:rsidRPr="008E73D6" w:rsidRDefault="00C140E7" w:rsidP="004D2350">
      <w:pPr>
        <w:widowControl w:val="0"/>
        <w:autoSpaceDE w:val="0"/>
        <w:autoSpaceDN w:val="0"/>
        <w:adjustRightInd w:val="0"/>
        <w:outlineLvl w:val="0"/>
        <w:rPr>
          <w:rFonts w:ascii="Times New Roman" w:hAnsi="Times New Roman"/>
          <w:b/>
        </w:rPr>
      </w:pPr>
      <w:r>
        <w:rPr>
          <w:noProof/>
        </w:rPr>
        <w:pict>
          <v:shape id="Picture 1" o:spid="_x0000_s1046" type="#_x0000_t75" style="position:absolute;margin-left:4.4pt;margin-top:2.4pt;width:49.65pt;height:73.4pt;z-index:251642880;visibility:visible" wrapcoords="-327 0 -327 21380 21600 21380 21600 0 -327 0">
            <v:imagedata r:id="rId41" o:title=""/>
            <w10:wrap type="tight"/>
          </v:shape>
        </w:pict>
      </w:r>
      <w:r w:rsidRPr="008E73D6">
        <w:rPr>
          <w:rFonts w:ascii="Times New Roman" w:hAnsi="Times New Roman"/>
          <w:b/>
        </w:rPr>
        <w:t>George Bockman, Jr. (60)</w:t>
      </w:r>
      <w:r>
        <w:rPr>
          <w:rFonts w:ascii="Times New Roman" w:hAnsi="Times New Roman"/>
          <w:b/>
        </w:rPr>
        <w:t xml:space="preserve"> </w:t>
      </w:r>
      <w:r w:rsidRPr="00E44693">
        <w:rPr>
          <w:rFonts w:ascii="Times New Roman" w:hAnsi="Times New Roman"/>
        </w:rPr>
        <w:t>October 18, 1941 – December 24, 2013</w:t>
      </w:r>
    </w:p>
    <w:p w:rsidR="00C140E7" w:rsidRPr="00921C24" w:rsidRDefault="00C140E7" w:rsidP="00651D2E">
      <w:pPr>
        <w:widowControl w:val="0"/>
        <w:autoSpaceDE w:val="0"/>
        <w:autoSpaceDN w:val="0"/>
        <w:adjustRightInd w:val="0"/>
        <w:rPr>
          <w:rFonts w:ascii="Times New Roman" w:hAnsi="Times New Roman"/>
        </w:rPr>
      </w:pPr>
      <w:r w:rsidRPr="00921C24">
        <w:rPr>
          <w:rFonts w:ascii="Times New Roman" w:hAnsi="Times New Roman"/>
          <w:color w:val="094EC0"/>
        </w:rPr>
        <w:t>     </w:t>
      </w:r>
    </w:p>
    <w:p w:rsidR="00C140E7" w:rsidRDefault="00C140E7" w:rsidP="00921C24">
      <w:pPr>
        <w:rPr>
          <w:rFonts w:ascii="Times New Roman" w:hAnsi="Times New Roman"/>
        </w:rPr>
      </w:pPr>
      <w:r w:rsidRPr="00921C24">
        <w:rPr>
          <w:rFonts w:ascii="Times New Roman" w:hAnsi="Times New Roman"/>
        </w:rPr>
        <w:t xml:space="preserve">George Bernard Bockman Jr. of Palmyra, Virginia, unexpectedly passed away on Tuesday, December 24, 2013. Devotedly by his side was his wife, Jean; along with their daughters, Shawn and Margaret; son, Richard; and son-in-law, Michael. George is survived by his sweetheart and wife of more than 51 years, Gloria Jean (Gourley) Bockman; daughters and sons-in-law, Shawn Marie and David Long and Margaret Dolores and Michael Arnold; and son, Richard Seldon Bockman. George is also survived by his grandchildren, Stephanie, Elizabeth, Ashlie, Catherine, Tyler, Taylor, Nicholas, and Benjamin; his mother, Dolores Ida (Smith) Bockman; his sisters, Susan Deaner (Chuck), and Nadia Murphy (Tim); his best friend, Bill Smith; honorary daughter, Kim Sipowitz and family; and a large extended family that includes his sisters-in-law, Joann, Norma, Carolyn, Sue and Betty, aunts, uncles, cousins, nieces and nephews throughout the country. George was preceded in death by his father, George Bernard Bockman Sr.; and his brother, Richard Joseph Bockman. George was born October 18, 1941, in Geneva, Illinois. Thanks to his father's military career, George had the fortune to live throughout the country and England before becoming a Hampton Crabber for 40 years and eventually settling in Palmyra, Virginia. George proudly served his country in the United States Army as a paratrooper with the 101st "Screaming Eagles" Airborne Division. After 25 years of dedicated service as a firefighter, inspector and training officer, George retired as a Station Officer, Captain from the City of Hampton Fire Department in 1996. After "retirement" George continued to operate his business, G.B. General Contracting and perform inspections for the Hampton City Schools as the Safety Liaison Officer. Looking forward to true retirement, George and Jean moved to Lake Monticello in 2004. Thanks to his friend, Scott Morris and to the chagrin of his wife, George embarked on a new career with the Fluvanna County Schools as a substitute teacher, transportation specialist, coach and athletic department jack-of-all-trades. Coming second only to his family, George was an avid golfer and enthusiastically swung a club as often as he could. George believed in doing his civic duty, most notably with the American Legion and various youth sports organizations. In addition, too his love of his family and golfing, his other great passion was coaching not just in sports but life and everyone who had the pleasure of knowing George will be forever thankful for his efforts. On Sunday, December 29, 2013, everyone is invited to share their memories of George at an informal gathering at 11 a.m. at Fluvanna County High School, 1918 Thomas Jefferson Parkway, Palmyra, Virginia. The family will receive friends starting at 2:30 </w:t>
      </w:r>
      <w:hyperlink r:id="rId42" w:history="1">
        <w:r w:rsidRPr="00921C24">
          <w:rPr>
            <w:rFonts w:ascii="Times New Roman" w:hAnsi="Times New Roman"/>
            <w:color w:val="0000FF"/>
            <w:u w:val="single" w:color="0000FF"/>
          </w:rPr>
          <w:t>p.m.at</w:t>
        </w:r>
      </w:hyperlink>
      <w:r w:rsidRPr="00921C24">
        <w:rPr>
          <w:rFonts w:ascii="Times New Roman" w:hAnsi="Times New Roman"/>
        </w:rPr>
        <w:t xml:space="preserve"> Saints Peter and Paul Roman Catholic Church, 4309 Thomas Jefferson Parkway, Palmyra, Virginia. A Christian mass will be celebrated following visitation by Father Gerald Francis Musuubire at 4 p.m. Reception and light refreshments to follow. The family would appreciate any expressions of sympathy to be in the form of donations to Fluvanna High School Girls Softball Program or Lake Monticello Volunteer Fire and Rescue.</w:t>
      </w:r>
    </w:p>
    <w:p w:rsidR="00C140E7" w:rsidRPr="00921C24" w:rsidRDefault="00C140E7" w:rsidP="00921C24">
      <w:pPr>
        <w:rPr>
          <w:rFonts w:ascii="Times New Roman" w:hAnsi="Times New Roman"/>
        </w:rPr>
      </w:pPr>
    </w:p>
    <w:p w:rsidR="00C140E7" w:rsidRPr="00921C24" w:rsidRDefault="00C140E7" w:rsidP="00921C24">
      <w:pPr>
        <w:widowControl w:val="0"/>
        <w:autoSpaceDE w:val="0"/>
        <w:autoSpaceDN w:val="0"/>
        <w:adjustRightInd w:val="0"/>
        <w:rPr>
          <w:rFonts w:ascii="Times New Roman" w:hAnsi="Times New Roman"/>
        </w:rPr>
      </w:pPr>
      <w:r>
        <w:rPr>
          <w:noProof/>
        </w:rPr>
        <w:pict>
          <v:shape id="Picture 4" o:spid="_x0000_s1047" type="#_x0000_t75" alt="../../Rodney%20Glenn%20Painter%20(57)%20copy.png" style="position:absolute;margin-left:4.05pt;margin-top:4.35pt;width:55pt;height:65pt;z-index:251643904;visibility:visible" wrapcoords="-296 0 -296 21352 21600 21352 21600 0 -296 0">
            <v:imagedata r:id="rId43" o:title=""/>
            <w10:wrap type="tight"/>
          </v:shape>
        </w:pict>
      </w:r>
      <w:r w:rsidRPr="00921C24">
        <w:rPr>
          <w:rFonts w:ascii="Times New Roman" w:hAnsi="Times New Roman"/>
          <w:b/>
        </w:rPr>
        <w:t>Rodney Glenn “Rod” Painter</w:t>
      </w:r>
      <w:r>
        <w:rPr>
          <w:rFonts w:ascii="Times New Roman" w:hAnsi="Times New Roman"/>
          <w:b/>
        </w:rPr>
        <w:t xml:space="preserve"> (57)</w:t>
      </w:r>
      <w:r w:rsidRPr="00921C24">
        <w:rPr>
          <w:rFonts w:ascii="Times New Roman" w:hAnsi="Times New Roman"/>
        </w:rPr>
        <w:t>, 75, of Stafford County passed away on Wednesday, Feb. 18, 2015, with family by his side.</w:t>
      </w:r>
    </w:p>
    <w:p w:rsidR="00C140E7" w:rsidRPr="00921C24" w:rsidRDefault="00C140E7" w:rsidP="00921C24">
      <w:pPr>
        <w:widowControl w:val="0"/>
        <w:autoSpaceDE w:val="0"/>
        <w:autoSpaceDN w:val="0"/>
        <w:adjustRightInd w:val="0"/>
        <w:rPr>
          <w:rFonts w:ascii="Times New Roman" w:hAnsi="Times New Roman"/>
        </w:rPr>
      </w:pPr>
      <w:r w:rsidRPr="00921C24">
        <w:rPr>
          <w:rFonts w:ascii="Times New Roman" w:hAnsi="Times New Roman"/>
        </w:rPr>
        <w:t>Rod is survived by his wife, Birgitte Painter; three children, Caron Napolillo of Peachtree City, Ga., and Tracy Ulmer and Sean Painter, both of Stafford. He is also survived by three grandchildren, Amanda, Alex and Joseph.</w:t>
      </w:r>
    </w:p>
    <w:p w:rsidR="00C140E7" w:rsidRPr="00921C24" w:rsidRDefault="00C140E7" w:rsidP="00921C24">
      <w:pPr>
        <w:widowControl w:val="0"/>
        <w:autoSpaceDE w:val="0"/>
        <w:autoSpaceDN w:val="0"/>
        <w:adjustRightInd w:val="0"/>
        <w:rPr>
          <w:rFonts w:ascii="Times New Roman" w:hAnsi="Times New Roman"/>
        </w:rPr>
      </w:pPr>
    </w:p>
    <w:p w:rsidR="00C140E7" w:rsidRPr="00921C24" w:rsidRDefault="00C140E7" w:rsidP="00921C24">
      <w:pPr>
        <w:widowControl w:val="0"/>
        <w:autoSpaceDE w:val="0"/>
        <w:autoSpaceDN w:val="0"/>
        <w:adjustRightInd w:val="0"/>
        <w:rPr>
          <w:rFonts w:ascii="Times New Roman" w:hAnsi="Times New Roman"/>
        </w:rPr>
      </w:pPr>
      <w:r w:rsidRPr="00921C24">
        <w:rPr>
          <w:rFonts w:ascii="Times New Roman" w:hAnsi="Times New Roman"/>
        </w:rPr>
        <w:t>Rod was born to the late Henry and Myrtle Painter on Dec. 6, 1939, in Milroy, Pa. After attending Texas A&amp;M</w:t>
      </w:r>
      <w:r>
        <w:rPr>
          <w:rFonts w:ascii="Times New Roman" w:hAnsi="Times New Roman"/>
        </w:rPr>
        <w:t>,</w:t>
      </w:r>
      <w:r w:rsidRPr="00921C24">
        <w:rPr>
          <w:rFonts w:ascii="Times New Roman" w:hAnsi="Times New Roman"/>
        </w:rPr>
        <w:t xml:space="preserve"> he joined the U.S. Air Force in 1961. In 1965, he began an exciting 36-year career traveling the world for the State Department Foreign Service.</w:t>
      </w:r>
    </w:p>
    <w:p w:rsidR="00C140E7" w:rsidRPr="00921C24" w:rsidRDefault="00C140E7" w:rsidP="00921C24">
      <w:pPr>
        <w:widowControl w:val="0"/>
        <w:autoSpaceDE w:val="0"/>
        <w:autoSpaceDN w:val="0"/>
        <w:adjustRightInd w:val="0"/>
        <w:rPr>
          <w:rFonts w:ascii="Times New Roman" w:hAnsi="Times New Roman"/>
        </w:rPr>
      </w:pPr>
      <w:r w:rsidRPr="00921C24">
        <w:rPr>
          <w:rFonts w:ascii="Times New Roman" w:hAnsi="Times New Roman"/>
        </w:rPr>
        <w:t>A memorial service will be held at a later date. In lieu of flowers, the family requests that donations be made to the Wounded Warrior Project.</w:t>
      </w:r>
    </w:p>
    <w:p w:rsidR="00C140E7" w:rsidRDefault="00C140E7" w:rsidP="00921C24">
      <w:pPr>
        <w:widowControl w:val="0"/>
        <w:autoSpaceDE w:val="0"/>
        <w:autoSpaceDN w:val="0"/>
        <w:adjustRightInd w:val="0"/>
        <w:rPr>
          <w:rFonts w:ascii="Times New Roman" w:hAnsi="Times New Roman"/>
        </w:rPr>
      </w:pPr>
      <w:r w:rsidRPr="00921C24">
        <w:rPr>
          <w:rFonts w:ascii="Times New Roman" w:hAnsi="Times New Roman"/>
        </w:rPr>
        <w:t>Our loving husband, father and grandfather will be forever loved and missed.</w:t>
      </w:r>
    </w:p>
    <w:p w:rsidR="00C140E7" w:rsidRDefault="00C140E7" w:rsidP="00921C24">
      <w:pPr>
        <w:widowControl w:val="0"/>
        <w:autoSpaceDE w:val="0"/>
        <w:autoSpaceDN w:val="0"/>
        <w:adjustRightInd w:val="0"/>
        <w:rPr>
          <w:rFonts w:ascii="Times New Roman" w:hAnsi="Times New Roman"/>
          <w:b/>
        </w:rPr>
      </w:pPr>
      <w:r>
        <w:rPr>
          <w:noProof/>
        </w:rPr>
        <w:pict>
          <v:shape id="Picture 8" o:spid="_x0000_s1048" type="#_x0000_t75" alt="../../Everett%20Leroy%20%22Doc%22%20Ferguson%20(58).jpg" style="position:absolute;margin-left:4.25pt;margin-top:12.6pt;width:46.8pt;height:65.5pt;z-index:251644928;visibility:visible" wrapcoords="-348 0 -348 21352 21600 21352 21600 0 -348 0">
            <v:imagedata r:id="rId44" o:title=""/>
            <w10:wrap type="tight"/>
          </v:shape>
        </w:pict>
      </w:r>
    </w:p>
    <w:p w:rsidR="00C140E7" w:rsidRPr="003A66FE" w:rsidRDefault="00C140E7" w:rsidP="004D2350">
      <w:pPr>
        <w:widowControl w:val="0"/>
        <w:autoSpaceDE w:val="0"/>
        <w:autoSpaceDN w:val="0"/>
        <w:adjustRightInd w:val="0"/>
        <w:outlineLvl w:val="0"/>
        <w:rPr>
          <w:rFonts w:ascii="Times New Roman" w:hAnsi="Times New Roman"/>
          <w:b/>
        </w:rPr>
      </w:pPr>
      <w:r w:rsidRPr="00941109">
        <w:rPr>
          <w:rFonts w:ascii="Times New Roman" w:hAnsi="Times New Roman"/>
          <w:b/>
        </w:rPr>
        <w:t>Everett Leroy "Doc" Ferguson</w:t>
      </w:r>
      <w:r>
        <w:rPr>
          <w:rFonts w:ascii="Times New Roman" w:hAnsi="Times New Roman"/>
          <w:b/>
        </w:rPr>
        <w:t xml:space="preserve"> (58)</w:t>
      </w:r>
    </w:p>
    <w:p w:rsidR="00C140E7" w:rsidRPr="00941109" w:rsidRDefault="00C140E7" w:rsidP="004D2350">
      <w:pPr>
        <w:widowControl w:val="0"/>
        <w:autoSpaceDE w:val="0"/>
        <w:autoSpaceDN w:val="0"/>
        <w:adjustRightInd w:val="0"/>
        <w:outlineLvl w:val="0"/>
        <w:rPr>
          <w:rFonts w:ascii="Times New Roman" w:hAnsi="Times New Roman"/>
        </w:rPr>
      </w:pPr>
      <w:r w:rsidRPr="00941109">
        <w:rPr>
          <w:rFonts w:ascii="Times New Roman" w:hAnsi="Times New Roman"/>
        </w:rPr>
        <w:t xml:space="preserve">Everett Leroy "Doc" Ferguson, age 73, of Titusville, FL passed away on July 10, 2014. </w:t>
      </w:r>
    </w:p>
    <w:p w:rsidR="00C140E7" w:rsidRPr="003A66FE" w:rsidRDefault="00C140E7" w:rsidP="00941109">
      <w:pPr>
        <w:widowControl w:val="0"/>
        <w:autoSpaceDE w:val="0"/>
        <w:autoSpaceDN w:val="0"/>
        <w:adjustRightInd w:val="0"/>
        <w:rPr>
          <w:rFonts w:ascii="Times New Roman" w:hAnsi="Times New Roman"/>
          <w:sz w:val="10"/>
          <w:szCs w:val="10"/>
        </w:rPr>
      </w:pPr>
    </w:p>
    <w:p w:rsidR="00C140E7" w:rsidRPr="00941109" w:rsidRDefault="00C140E7" w:rsidP="00941109">
      <w:pPr>
        <w:widowControl w:val="0"/>
        <w:autoSpaceDE w:val="0"/>
        <w:autoSpaceDN w:val="0"/>
        <w:adjustRightInd w:val="0"/>
        <w:rPr>
          <w:rFonts w:ascii="Times New Roman" w:hAnsi="Times New Roman"/>
        </w:rPr>
      </w:pPr>
      <w:r w:rsidRPr="00941109">
        <w:rPr>
          <w:rFonts w:ascii="Times New Roman" w:hAnsi="Times New Roman"/>
        </w:rPr>
        <w:t>He dedicated his life to serving others through his work as a firefighter both in the city of Orlando and at the Kennedy Space Center.</w:t>
      </w:r>
    </w:p>
    <w:p w:rsidR="00C140E7" w:rsidRPr="003A66FE" w:rsidRDefault="00C140E7" w:rsidP="00941109">
      <w:pPr>
        <w:widowControl w:val="0"/>
        <w:autoSpaceDE w:val="0"/>
        <w:autoSpaceDN w:val="0"/>
        <w:adjustRightInd w:val="0"/>
        <w:rPr>
          <w:rFonts w:ascii="Times New Roman" w:hAnsi="Times New Roman"/>
          <w:sz w:val="10"/>
          <w:szCs w:val="10"/>
        </w:rPr>
      </w:pPr>
    </w:p>
    <w:p w:rsidR="00C140E7" w:rsidRPr="00941109" w:rsidRDefault="00C140E7" w:rsidP="004D2350">
      <w:pPr>
        <w:widowControl w:val="0"/>
        <w:autoSpaceDE w:val="0"/>
        <w:autoSpaceDN w:val="0"/>
        <w:adjustRightInd w:val="0"/>
        <w:outlineLvl w:val="0"/>
        <w:rPr>
          <w:rFonts w:ascii="Times New Roman" w:hAnsi="Times New Roman"/>
        </w:rPr>
      </w:pPr>
      <w:r w:rsidRPr="00941109">
        <w:rPr>
          <w:rFonts w:ascii="Times New Roman" w:hAnsi="Times New Roman"/>
        </w:rPr>
        <w:t>Everett was a selfless, caring and devoted father, brother and grandfather.</w:t>
      </w:r>
    </w:p>
    <w:p w:rsidR="00C140E7" w:rsidRPr="003A66FE" w:rsidRDefault="00C140E7" w:rsidP="00941109">
      <w:pPr>
        <w:widowControl w:val="0"/>
        <w:autoSpaceDE w:val="0"/>
        <w:autoSpaceDN w:val="0"/>
        <w:adjustRightInd w:val="0"/>
        <w:rPr>
          <w:rFonts w:ascii="Times New Roman" w:hAnsi="Times New Roman"/>
          <w:sz w:val="10"/>
          <w:szCs w:val="10"/>
        </w:rPr>
      </w:pPr>
    </w:p>
    <w:p w:rsidR="00C140E7" w:rsidRPr="00941109" w:rsidRDefault="00C140E7" w:rsidP="00941109">
      <w:pPr>
        <w:widowControl w:val="0"/>
        <w:autoSpaceDE w:val="0"/>
        <w:autoSpaceDN w:val="0"/>
        <w:adjustRightInd w:val="0"/>
        <w:rPr>
          <w:rFonts w:ascii="Times New Roman" w:hAnsi="Times New Roman"/>
        </w:rPr>
      </w:pPr>
      <w:r w:rsidRPr="00941109">
        <w:rPr>
          <w:rFonts w:ascii="Times New Roman" w:hAnsi="Times New Roman"/>
        </w:rPr>
        <w:t>He is survived by his son Ed Ferguson of Titusville, daughter Kerry Bienvenue of Jacksonville, 2 sisters and 2 grandchildren. He was preceded in death by daughters Mona and Holly Ferguson and his wife Helen Ferguson.</w:t>
      </w:r>
    </w:p>
    <w:p w:rsidR="00C140E7" w:rsidRPr="003A66FE" w:rsidRDefault="00C140E7" w:rsidP="00941109">
      <w:pPr>
        <w:widowControl w:val="0"/>
        <w:autoSpaceDE w:val="0"/>
        <w:autoSpaceDN w:val="0"/>
        <w:adjustRightInd w:val="0"/>
        <w:rPr>
          <w:rFonts w:ascii="Times New Roman" w:hAnsi="Times New Roman"/>
          <w:sz w:val="10"/>
          <w:szCs w:val="10"/>
        </w:rPr>
      </w:pPr>
    </w:p>
    <w:p w:rsidR="00C140E7" w:rsidRPr="00941109" w:rsidRDefault="00C140E7" w:rsidP="00941109">
      <w:pPr>
        <w:widowControl w:val="0"/>
        <w:autoSpaceDE w:val="0"/>
        <w:autoSpaceDN w:val="0"/>
        <w:adjustRightInd w:val="0"/>
        <w:rPr>
          <w:rFonts w:ascii="Times New Roman" w:hAnsi="Times New Roman"/>
        </w:rPr>
      </w:pPr>
      <w:r w:rsidRPr="00941109">
        <w:rPr>
          <w:rFonts w:ascii="Times New Roman" w:hAnsi="Times New Roman"/>
        </w:rPr>
        <w:t>Services will be private. In lieu of flowers please make donations to the American Cancer Society.</w:t>
      </w:r>
    </w:p>
    <w:p w:rsidR="00C140E7" w:rsidRDefault="00C140E7" w:rsidP="00921C24">
      <w:pPr>
        <w:widowControl w:val="0"/>
        <w:autoSpaceDE w:val="0"/>
        <w:autoSpaceDN w:val="0"/>
        <w:adjustRightInd w:val="0"/>
        <w:rPr>
          <w:rFonts w:ascii="Times New Roman" w:hAnsi="Times New Roman"/>
        </w:rPr>
      </w:pPr>
    </w:p>
    <w:p w:rsidR="00C140E7" w:rsidRPr="00C01C42" w:rsidRDefault="00C140E7" w:rsidP="004D2350">
      <w:pPr>
        <w:widowControl w:val="0"/>
        <w:autoSpaceDE w:val="0"/>
        <w:autoSpaceDN w:val="0"/>
        <w:adjustRightInd w:val="0"/>
        <w:outlineLvl w:val="0"/>
        <w:rPr>
          <w:rFonts w:ascii="Times New Roman" w:hAnsi="Times New Roman"/>
          <w:color w:val="000000"/>
        </w:rPr>
      </w:pPr>
      <w:r>
        <w:rPr>
          <w:noProof/>
        </w:rPr>
        <w:pict>
          <v:shape id="Picture 13" o:spid="_x0000_s1049" type="#_x0000_t75" alt="../../Julie%20Douglas%20(58)%20Roth.jpg" style="position:absolute;margin-left:4.25pt;margin-top:1.55pt;width:49.65pt;height:65.5pt;z-index:251645952;visibility:visible" wrapcoords="-327 0 -327 21352 21600 21352 21600 0 -327 0">
            <v:imagedata r:id="rId45" o:title=""/>
            <w10:wrap type="tight"/>
          </v:shape>
        </w:pict>
      </w:r>
      <w:r w:rsidRPr="00C01C42">
        <w:rPr>
          <w:rFonts w:ascii="Times New Roman" w:hAnsi="Times New Roman"/>
          <w:b/>
          <w:color w:val="000000"/>
        </w:rPr>
        <w:t>Julie Douglas (58) Roth</w:t>
      </w:r>
      <w:r w:rsidRPr="00C01C42">
        <w:rPr>
          <w:rFonts w:ascii="Times New Roman" w:hAnsi="Times New Roman"/>
          <w:color w:val="000000"/>
        </w:rPr>
        <w:t xml:space="preserve"> - Deceased February 2015</w:t>
      </w:r>
    </w:p>
    <w:p w:rsidR="00C140E7" w:rsidRPr="00C01C42" w:rsidRDefault="00C140E7" w:rsidP="00EE7CB2">
      <w:pPr>
        <w:widowControl w:val="0"/>
        <w:autoSpaceDE w:val="0"/>
        <w:autoSpaceDN w:val="0"/>
        <w:adjustRightInd w:val="0"/>
        <w:rPr>
          <w:rFonts w:ascii="Times New Roman" w:hAnsi="Times New Roman"/>
          <w:color w:val="000000"/>
        </w:rPr>
      </w:pPr>
    </w:p>
    <w:p w:rsidR="00C140E7" w:rsidRPr="00C01C42" w:rsidRDefault="00C140E7" w:rsidP="00EE7CB2">
      <w:pPr>
        <w:widowControl w:val="0"/>
        <w:autoSpaceDE w:val="0"/>
        <w:autoSpaceDN w:val="0"/>
        <w:adjustRightInd w:val="0"/>
        <w:rPr>
          <w:rFonts w:ascii="Times New Roman" w:hAnsi="Times New Roman"/>
          <w:color w:val="000000"/>
        </w:rPr>
      </w:pPr>
    </w:p>
    <w:p w:rsidR="00C140E7" w:rsidRPr="00C01C42" w:rsidRDefault="00C140E7" w:rsidP="00EE7CB2">
      <w:pPr>
        <w:widowControl w:val="0"/>
        <w:autoSpaceDE w:val="0"/>
        <w:autoSpaceDN w:val="0"/>
        <w:adjustRightInd w:val="0"/>
        <w:rPr>
          <w:rFonts w:ascii="Times New Roman" w:hAnsi="Times New Roman"/>
          <w:b/>
          <w:color w:val="000000"/>
        </w:rPr>
      </w:pPr>
    </w:p>
    <w:p w:rsidR="00C140E7" w:rsidRPr="00C01C42" w:rsidRDefault="00C140E7" w:rsidP="00EE7CB2">
      <w:pPr>
        <w:widowControl w:val="0"/>
        <w:autoSpaceDE w:val="0"/>
        <w:autoSpaceDN w:val="0"/>
        <w:adjustRightInd w:val="0"/>
        <w:rPr>
          <w:rFonts w:ascii="Times New Roman" w:hAnsi="Times New Roman"/>
          <w:b/>
          <w:color w:val="000000"/>
        </w:rPr>
      </w:pPr>
    </w:p>
    <w:p w:rsidR="00C140E7" w:rsidRPr="00C01C42" w:rsidRDefault="00C140E7" w:rsidP="00EE7CB2">
      <w:pPr>
        <w:widowControl w:val="0"/>
        <w:autoSpaceDE w:val="0"/>
        <w:autoSpaceDN w:val="0"/>
        <w:adjustRightInd w:val="0"/>
        <w:rPr>
          <w:rFonts w:ascii="Times New Roman" w:hAnsi="Times New Roman"/>
          <w:b/>
          <w:color w:val="000000"/>
        </w:rPr>
      </w:pPr>
    </w:p>
    <w:p w:rsidR="00C140E7" w:rsidRPr="00C01C42" w:rsidRDefault="00C140E7" w:rsidP="004D2350">
      <w:pPr>
        <w:widowControl w:val="0"/>
        <w:autoSpaceDE w:val="0"/>
        <w:autoSpaceDN w:val="0"/>
        <w:adjustRightInd w:val="0"/>
        <w:outlineLvl w:val="0"/>
        <w:rPr>
          <w:rFonts w:ascii="Times New Roman" w:hAnsi="Times New Roman"/>
          <w:color w:val="000000"/>
        </w:rPr>
      </w:pPr>
      <w:r>
        <w:rPr>
          <w:noProof/>
        </w:rPr>
        <w:pict>
          <v:shape id="Picture 14" o:spid="_x0000_s1050" type="#_x0000_t75" alt="../../Bert%20Humphries%20(58)%20.jpg" style="position:absolute;margin-left:4.05pt;margin-top:1.2pt;width:48.2pt;height:65.5pt;z-index:251637760;visibility:visible" wrapcoords="-338 0 -338 21352 21600 21352 21600 0 -338 0">
            <v:imagedata r:id="rId46" o:title=""/>
            <w10:wrap type="tight" side="right"/>
          </v:shape>
        </w:pict>
      </w:r>
      <w:r w:rsidRPr="00C01C42">
        <w:rPr>
          <w:rFonts w:ascii="Times New Roman" w:hAnsi="Times New Roman"/>
          <w:b/>
          <w:color w:val="000000"/>
        </w:rPr>
        <w:t>Bert Humphries (58)</w:t>
      </w:r>
      <w:r w:rsidRPr="00C01C42">
        <w:rPr>
          <w:rFonts w:ascii="Times New Roman" w:hAnsi="Times New Roman"/>
          <w:color w:val="000000"/>
        </w:rPr>
        <w:t xml:space="preserve"> - Deceased 2010</w:t>
      </w:r>
    </w:p>
    <w:p w:rsidR="00C140E7" w:rsidRPr="00C01C42" w:rsidRDefault="00C140E7" w:rsidP="00EE7CB2">
      <w:pPr>
        <w:widowControl w:val="0"/>
        <w:autoSpaceDE w:val="0"/>
        <w:autoSpaceDN w:val="0"/>
        <w:adjustRightInd w:val="0"/>
        <w:rPr>
          <w:rFonts w:ascii="Times New Roman" w:hAnsi="Times New Roman"/>
          <w:color w:val="000000"/>
        </w:rPr>
      </w:pPr>
    </w:p>
    <w:p w:rsidR="00C140E7" w:rsidRPr="00C01C42" w:rsidRDefault="00C140E7" w:rsidP="00EE7CB2">
      <w:pPr>
        <w:widowControl w:val="0"/>
        <w:autoSpaceDE w:val="0"/>
        <w:autoSpaceDN w:val="0"/>
        <w:adjustRightInd w:val="0"/>
        <w:rPr>
          <w:rFonts w:ascii="Times New Roman" w:hAnsi="Times New Roman"/>
          <w:color w:val="000000"/>
        </w:rPr>
      </w:pPr>
    </w:p>
    <w:p w:rsidR="00C140E7" w:rsidRPr="00C01C42" w:rsidRDefault="00C140E7" w:rsidP="00EE7CB2">
      <w:pPr>
        <w:widowControl w:val="0"/>
        <w:autoSpaceDE w:val="0"/>
        <w:autoSpaceDN w:val="0"/>
        <w:adjustRightInd w:val="0"/>
        <w:rPr>
          <w:rFonts w:ascii="Times New Roman" w:hAnsi="Times New Roman"/>
          <w:color w:val="000000"/>
        </w:rPr>
      </w:pPr>
    </w:p>
    <w:p w:rsidR="00C140E7" w:rsidRPr="00C01C42" w:rsidRDefault="00C140E7" w:rsidP="00EE7CB2">
      <w:pPr>
        <w:widowControl w:val="0"/>
        <w:autoSpaceDE w:val="0"/>
        <w:autoSpaceDN w:val="0"/>
        <w:adjustRightInd w:val="0"/>
        <w:rPr>
          <w:rFonts w:ascii="Times New Roman" w:hAnsi="Times New Roman"/>
          <w:color w:val="000000"/>
        </w:rPr>
      </w:pPr>
    </w:p>
    <w:p w:rsidR="00C140E7" w:rsidRPr="00C01C42" w:rsidRDefault="00C140E7" w:rsidP="00EE7CB2">
      <w:pPr>
        <w:widowControl w:val="0"/>
        <w:autoSpaceDE w:val="0"/>
        <w:autoSpaceDN w:val="0"/>
        <w:adjustRightInd w:val="0"/>
        <w:rPr>
          <w:rFonts w:ascii="Times New Roman" w:hAnsi="Times New Roman"/>
          <w:color w:val="000000"/>
        </w:rPr>
      </w:pPr>
    </w:p>
    <w:p w:rsidR="00C140E7" w:rsidRPr="00E44693" w:rsidRDefault="00C140E7" w:rsidP="00584B00">
      <w:pPr>
        <w:widowControl w:val="0"/>
        <w:autoSpaceDE w:val="0"/>
        <w:autoSpaceDN w:val="0"/>
        <w:adjustRightInd w:val="0"/>
        <w:rPr>
          <w:rFonts w:ascii="Times New Roman" w:hAnsi="Times New Roman"/>
        </w:rPr>
      </w:pPr>
      <w:r>
        <w:rPr>
          <w:noProof/>
        </w:rPr>
        <w:pict>
          <v:shape id="Picture 9" o:spid="_x0000_s1051" type="#_x0000_t75" style="position:absolute;margin-left:4.05pt;margin-top:4.7pt;width:49.05pt;height:69.55pt;z-index:251651072;visibility:visible" wrapcoords="-332 0 -332 21368 21600 21368 21600 0 -332 0">
            <v:imagedata r:id="rId47" o:title=""/>
            <w10:wrap type="tight"/>
          </v:shape>
        </w:pict>
      </w:r>
      <w:r w:rsidRPr="00C44D2B">
        <w:rPr>
          <w:rFonts w:ascii="Times New Roman" w:hAnsi="Times New Roman"/>
          <w:b/>
          <w:bCs/>
        </w:rPr>
        <w:t>Sylvia "Marylou" Harley (59) </w:t>
      </w:r>
      <w:r w:rsidRPr="00E44693">
        <w:rPr>
          <w:rFonts w:ascii="Times New Roman" w:hAnsi="Times New Roman"/>
          <w:b/>
          <w:bCs/>
        </w:rPr>
        <w:t>Sova</w:t>
      </w:r>
      <w:r w:rsidRPr="00E44693">
        <w:rPr>
          <w:rFonts w:ascii="Times New Roman" w:hAnsi="Times New Roman"/>
        </w:rPr>
        <w:t xml:space="preserve">  (July 6, 1941 - May 26, 2013)</w:t>
      </w:r>
      <w:r>
        <w:rPr>
          <w:rFonts w:ascii="Times New Roman" w:hAnsi="Times New Roman"/>
          <w:sz w:val="20"/>
          <w:szCs w:val="20"/>
        </w:rPr>
        <w:t xml:space="preserve"> </w:t>
      </w:r>
    </w:p>
    <w:p w:rsidR="00C140E7" w:rsidRDefault="00C140E7" w:rsidP="00584B00">
      <w:pPr>
        <w:widowControl w:val="0"/>
        <w:autoSpaceDE w:val="0"/>
        <w:autoSpaceDN w:val="0"/>
        <w:adjustRightInd w:val="0"/>
        <w:rPr>
          <w:rFonts w:ascii="Times New Roman" w:hAnsi="Times New Roman"/>
        </w:rPr>
      </w:pPr>
      <w:r w:rsidRPr="0098705C">
        <w:rPr>
          <w:rFonts w:ascii="Times New Roman" w:hAnsi="Times New Roman"/>
        </w:rPr>
        <w:t>Preceded in death by mother Kathleen Linn</w:t>
      </w:r>
      <w:r>
        <w:rPr>
          <w:rFonts w:ascii="Times New Roman" w:hAnsi="Times New Roman"/>
        </w:rPr>
        <w:t xml:space="preserve">. </w:t>
      </w:r>
      <w:r w:rsidRPr="0098705C">
        <w:rPr>
          <w:rFonts w:ascii="Times New Roman" w:hAnsi="Times New Roman"/>
        </w:rPr>
        <w:t>Survived by husband James</w:t>
      </w:r>
      <w:r>
        <w:rPr>
          <w:rFonts w:ascii="Times New Roman" w:hAnsi="Times New Roman"/>
        </w:rPr>
        <w:t xml:space="preserve">, </w:t>
      </w:r>
      <w:r w:rsidRPr="0098705C">
        <w:rPr>
          <w:rFonts w:ascii="Times New Roman" w:hAnsi="Times New Roman"/>
        </w:rPr>
        <w:t>father Thomas Linn</w:t>
      </w:r>
      <w:r>
        <w:rPr>
          <w:rFonts w:ascii="Times New Roman" w:hAnsi="Times New Roman"/>
        </w:rPr>
        <w:t xml:space="preserve">, </w:t>
      </w:r>
      <w:r w:rsidRPr="0098705C">
        <w:rPr>
          <w:rFonts w:ascii="Times New Roman" w:hAnsi="Times New Roman"/>
        </w:rPr>
        <w:t>daughter Jamie (Larry) Mulder</w:t>
      </w:r>
      <w:r>
        <w:rPr>
          <w:rFonts w:ascii="Times New Roman" w:hAnsi="Times New Roman"/>
        </w:rPr>
        <w:t xml:space="preserve">, </w:t>
      </w:r>
      <w:r w:rsidRPr="0098705C">
        <w:rPr>
          <w:rFonts w:ascii="Times New Roman" w:hAnsi="Times New Roman"/>
        </w:rPr>
        <w:t>son Scott</w:t>
      </w:r>
      <w:r>
        <w:rPr>
          <w:rFonts w:ascii="Times New Roman" w:hAnsi="Times New Roman"/>
        </w:rPr>
        <w:t xml:space="preserve">, </w:t>
      </w:r>
      <w:r w:rsidRPr="0098705C">
        <w:rPr>
          <w:rFonts w:ascii="Times New Roman" w:hAnsi="Times New Roman"/>
        </w:rPr>
        <w:t>grandchildren Brandon, Tristan, Sophia, Liz, Anna, Matthew</w:t>
      </w:r>
      <w:r>
        <w:rPr>
          <w:rFonts w:ascii="Times New Roman" w:hAnsi="Times New Roman"/>
        </w:rPr>
        <w:t xml:space="preserve">, </w:t>
      </w:r>
      <w:r w:rsidRPr="0098705C">
        <w:rPr>
          <w:rFonts w:ascii="Times New Roman" w:hAnsi="Times New Roman"/>
        </w:rPr>
        <w:t>many relatives in West Virginia</w:t>
      </w:r>
      <w:r>
        <w:rPr>
          <w:rFonts w:ascii="Times New Roman" w:hAnsi="Times New Roman"/>
        </w:rPr>
        <w:t xml:space="preserve"> and </w:t>
      </w:r>
      <w:r w:rsidRPr="0098705C">
        <w:rPr>
          <w:rFonts w:ascii="Times New Roman" w:hAnsi="Times New Roman"/>
        </w:rPr>
        <w:t>many loving friends in Omaha</w:t>
      </w:r>
      <w:r>
        <w:rPr>
          <w:rFonts w:ascii="Times New Roman" w:hAnsi="Times New Roman"/>
        </w:rPr>
        <w:t>. Interred in St. John Cemetery. </w:t>
      </w:r>
    </w:p>
    <w:p w:rsidR="00C140E7" w:rsidRDefault="00C140E7" w:rsidP="00584B00">
      <w:pPr>
        <w:widowControl w:val="0"/>
        <w:autoSpaceDE w:val="0"/>
        <w:autoSpaceDN w:val="0"/>
        <w:adjustRightInd w:val="0"/>
        <w:rPr>
          <w:rFonts w:ascii="Times New Roman" w:hAnsi="Times New Roman"/>
        </w:rPr>
      </w:pPr>
    </w:p>
    <w:p w:rsidR="00C140E7" w:rsidRDefault="00C140E7" w:rsidP="00617EA6">
      <w:pPr>
        <w:widowControl w:val="0"/>
        <w:autoSpaceDE w:val="0"/>
        <w:autoSpaceDN w:val="0"/>
        <w:adjustRightInd w:val="0"/>
        <w:rPr>
          <w:rFonts w:ascii="Times New Roman" w:hAnsi="Times New Roman"/>
        </w:rPr>
      </w:pPr>
      <w:r>
        <w:rPr>
          <w:noProof/>
        </w:rPr>
        <w:pict>
          <v:shape id="Picture 6" o:spid="_x0000_s1052" type="#_x0000_t75" alt="../../Lynne%20A.%20Fitzgerald%20(59)%20Drews.png" style="position:absolute;margin-left:4.05pt;margin-top:9.3pt;width:48pt;height:65pt;z-index:251652096;visibility:visible" wrapcoords="-338 0 -338 21352 21600 21352 21600 0 -338 0">
            <v:imagedata r:id="rId48" o:title=""/>
            <w10:wrap type="tight"/>
          </v:shape>
        </w:pict>
      </w:r>
    </w:p>
    <w:p w:rsidR="00C140E7" w:rsidRDefault="00C140E7" w:rsidP="004D2350">
      <w:pPr>
        <w:widowControl w:val="0"/>
        <w:autoSpaceDE w:val="0"/>
        <w:autoSpaceDN w:val="0"/>
        <w:adjustRightInd w:val="0"/>
        <w:outlineLvl w:val="0"/>
        <w:rPr>
          <w:rFonts w:ascii="Times New Roman" w:hAnsi="Times New Roman"/>
          <w:b/>
        </w:rPr>
      </w:pPr>
      <w:r w:rsidRPr="00EB35FA">
        <w:rPr>
          <w:rFonts w:ascii="Times New Roman" w:hAnsi="Times New Roman"/>
          <w:b/>
        </w:rPr>
        <w:t>Lynne A Fitzgerald</w:t>
      </w:r>
      <w:r>
        <w:rPr>
          <w:rFonts w:ascii="Times New Roman" w:hAnsi="Times New Roman"/>
        </w:rPr>
        <w:t xml:space="preserve"> </w:t>
      </w:r>
      <w:r w:rsidRPr="00EB35FA">
        <w:rPr>
          <w:rFonts w:ascii="Times New Roman" w:hAnsi="Times New Roman"/>
          <w:b/>
        </w:rPr>
        <w:t>(59)</w:t>
      </w:r>
      <w:r w:rsidRPr="00921C24">
        <w:rPr>
          <w:rFonts w:ascii="Times New Roman" w:hAnsi="Times New Roman"/>
        </w:rPr>
        <w:t xml:space="preserve"> </w:t>
      </w:r>
      <w:r w:rsidRPr="00EB35FA">
        <w:rPr>
          <w:rFonts w:ascii="Times New Roman" w:hAnsi="Times New Roman"/>
          <w:b/>
        </w:rPr>
        <w:t>Drews</w:t>
      </w:r>
    </w:p>
    <w:p w:rsidR="00C140E7" w:rsidRPr="00921C24" w:rsidRDefault="00C140E7" w:rsidP="00617EA6">
      <w:pPr>
        <w:widowControl w:val="0"/>
        <w:autoSpaceDE w:val="0"/>
        <w:autoSpaceDN w:val="0"/>
        <w:adjustRightInd w:val="0"/>
        <w:rPr>
          <w:rFonts w:ascii="Times New Roman" w:hAnsi="Times New Roman"/>
        </w:rPr>
      </w:pPr>
      <w:r>
        <w:rPr>
          <w:rFonts w:ascii="Times New Roman" w:hAnsi="Times New Roman"/>
        </w:rPr>
        <w:t>“</w:t>
      </w:r>
      <w:r w:rsidRPr="00921C24">
        <w:rPr>
          <w:rFonts w:ascii="Times New Roman" w:hAnsi="Times New Roman"/>
        </w:rPr>
        <w:t>Hello,</w:t>
      </w:r>
    </w:p>
    <w:p w:rsidR="00C140E7" w:rsidRPr="00921C24" w:rsidRDefault="00C140E7" w:rsidP="00617EA6">
      <w:pPr>
        <w:widowControl w:val="0"/>
        <w:autoSpaceDE w:val="0"/>
        <w:autoSpaceDN w:val="0"/>
        <w:adjustRightInd w:val="0"/>
        <w:rPr>
          <w:rFonts w:ascii="Times New Roman" w:hAnsi="Times New Roman"/>
        </w:rPr>
      </w:pPr>
      <w:r w:rsidRPr="00921C24">
        <w:rPr>
          <w:rFonts w:ascii="Times New Roman" w:hAnsi="Times New Roman"/>
        </w:rPr>
        <w:t xml:space="preserve">I am the husband of </w:t>
      </w:r>
      <w:r w:rsidRPr="00EB35FA">
        <w:rPr>
          <w:rFonts w:ascii="Times New Roman" w:hAnsi="Times New Roman"/>
          <w:b/>
        </w:rPr>
        <w:t>Lynne A Fitzgerald</w:t>
      </w:r>
      <w:r>
        <w:rPr>
          <w:rFonts w:ascii="Times New Roman" w:hAnsi="Times New Roman"/>
        </w:rPr>
        <w:t xml:space="preserve"> </w:t>
      </w:r>
      <w:r w:rsidRPr="00EB35FA">
        <w:rPr>
          <w:rFonts w:ascii="Times New Roman" w:hAnsi="Times New Roman"/>
          <w:b/>
        </w:rPr>
        <w:t>(59)</w:t>
      </w:r>
      <w:r w:rsidRPr="00921C24">
        <w:rPr>
          <w:rFonts w:ascii="Times New Roman" w:hAnsi="Times New Roman"/>
        </w:rPr>
        <w:t xml:space="preserve"> (recently </w:t>
      </w:r>
      <w:r w:rsidRPr="00EB35FA">
        <w:rPr>
          <w:rFonts w:ascii="Times New Roman" w:hAnsi="Times New Roman"/>
          <w:b/>
        </w:rPr>
        <w:t>Drews)</w:t>
      </w:r>
      <w:r w:rsidRPr="00921C24">
        <w:rPr>
          <w:rFonts w:ascii="Times New Roman" w:hAnsi="Times New Roman"/>
        </w:rPr>
        <w:t xml:space="preserve"> and I am writing to let you know that Lynne passed away suddenly on August 23, 2015.  Although she didn’t contribute any information to Bushy Tales, she always looked forward to reading the accounts therein probably with nostalgia. </w:t>
      </w:r>
    </w:p>
    <w:p w:rsidR="00C140E7" w:rsidRDefault="00C140E7" w:rsidP="00617EA6">
      <w:pPr>
        <w:rPr>
          <w:rFonts w:ascii="Times New Roman" w:hAnsi="Times New Roman"/>
        </w:rPr>
      </w:pPr>
      <w:r w:rsidRPr="00921C24">
        <w:rPr>
          <w:rFonts w:ascii="Times New Roman" w:hAnsi="Times New Roman"/>
        </w:rPr>
        <w:t>Sincerely, Albert W. Drews</w:t>
      </w:r>
      <w:r>
        <w:rPr>
          <w:rFonts w:ascii="Times New Roman" w:hAnsi="Times New Roman"/>
        </w:rPr>
        <w:t>”</w:t>
      </w:r>
    </w:p>
    <w:p w:rsidR="00C140E7" w:rsidRPr="00921C24" w:rsidRDefault="00C140E7" w:rsidP="00617EA6">
      <w:pPr>
        <w:rPr>
          <w:rFonts w:ascii="Times New Roman" w:hAnsi="Times New Roman"/>
        </w:rPr>
      </w:pPr>
    </w:p>
    <w:p w:rsidR="00C140E7" w:rsidRPr="00921C24" w:rsidRDefault="00C140E7" w:rsidP="00617EA6">
      <w:pPr>
        <w:rPr>
          <w:rFonts w:ascii="Times New Roman" w:hAnsi="Times New Roman"/>
        </w:rPr>
      </w:pPr>
    </w:p>
    <w:p w:rsidR="00C140E7" w:rsidRDefault="00C140E7" w:rsidP="00617EA6">
      <w:pPr>
        <w:rPr>
          <w:rFonts w:ascii="Times New Roman" w:hAnsi="Times New Roman"/>
          <w:sz w:val="32"/>
          <w:szCs w:val="32"/>
        </w:rPr>
      </w:pPr>
      <w:r w:rsidRPr="006B784B">
        <w:rPr>
          <w:rFonts w:ascii="Times New Roman" w:hAnsi="Times New Roman"/>
          <w:b/>
          <w:noProof/>
          <w:color w:val="000000"/>
        </w:rPr>
        <w:pict>
          <v:shape id="Picture 18" o:spid="_x0000_i1026" type="#_x0000_t75" style="width:105.75pt;height:100.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">
            <v:imagedata r:id="rId49" o:title="" croptop="-636f" cropbottom="-903f" cropleft="-306f" cropright="-306f"/>
            <o:lock v:ext="edit" aspectratio="f"/>
          </v:shape>
        </w:pict>
      </w:r>
    </w:p>
    <w:p w:rsidR="00C140E7" w:rsidRDefault="00C140E7" w:rsidP="00665CEE">
      <w:pPr>
        <w:rPr>
          <w:rFonts w:ascii="Times New Roman" w:hAnsi="Times New Roman"/>
          <w:b/>
          <w:noProof/>
          <w:color w:val="000000"/>
        </w:rPr>
      </w:pPr>
      <w:r>
        <w:rPr>
          <w:rFonts w:ascii="Times New Roman" w:hAnsi="Times New Roman"/>
          <w:b/>
          <w:noProof/>
          <w:color w:val="000000"/>
        </w:rPr>
        <w:t xml:space="preserve">This is a new column that is </w:t>
      </w:r>
      <w:r w:rsidRPr="00863154">
        <w:rPr>
          <w:rFonts w:ascii="Times New Roman" w:hAnsi="Times New Roman"/>
          <w:b/>
          <w:noProof/>
          <w:color w:val="000000"/>
        </w:rPr>
        <w:t>strictly</w:t>
      </w:r>
      <w:r>
        <w:rPr>
          <w:rFonts w:ascii="Times New Roman" w:hAnsi="Times New Roman"/>
          <w:b/>
          <w:noProof/>
          <w:color w:val="000000"/>
        </w:rPr>
        <w:t xml:space="preserve"> for your humble editor to correct some of the mistakes I make in some of the issues – sure hope it doesn’t get too long. </w:t>
      </w:r>
      <w:r w:rsidRPr="000B5A3D">
        <w:rPr>
          <w:rFonts w:ascii="Times New Roman" w:hAnsi="Times New Roman"/>
          <w:b/>
          <w:noProof/>
          <w:color w:val="000000"/>
          <w:highlight w:val="yellow"/>
        </w:rPr>
        <w:sym w:font="Wingdings" w:char="F04A"/>
      </w:r>
    </w:p>
    <w:p w:rsidR="00C140E7" w:rsidRDefault="00C140E7" w:rsidP="00617EA6">
      <w:pPr>
        <w:rPr>
          <w:rFonts w:ascii="Times New Roman" w:hAnsi="Times New Roman"/>
        </w:rPr>
      </w:pPr>
    </w:p>
    <w:p w:rsidR="00C140E7" w:rsidRDefault="00C140E7" w:rsidP="00617EA6">
      <w:pPr>
        <w:rPr>
          <w:rFonts w:ascii="Times New Roman" w:hAnsi="Times New Roman"/>
        </w:rPr>
      </w:pPr>
      <w:r>
        <w:rPr>
          <w:noProof/>
        </w:rPr>
        <w:pict>
          <v:line id="Straight Connector 27" o:spid="_x0000_s1053" style="position:absolute;z-index:251673600;visibility:visible;mso-wrap-distance-top:-3e-5mm;mso-wrap-distance-bottom:-3e-5mm" from="0,0" to="468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" strokecolor="#5b9bd5" strokeweight=".5pt">
            <v:stroke joinstyle="miter"/>
            <o:lock v:ext="edit" shapetype="f"/>
          </v:line>
        </w:pict>
      </w:r>
    </w:p>
    <w:p w:rsidR="00C140E7" w:rsidRDefault="00C140E7" w:rsidP="001A0577">
      <w:pPr>
        <w:rPr>
          <w:rFonts w:ascii="Times New Roman" w:hAnsi="Times New Roman"/>
        </w:rPr>
      </w:pPr>
      <w:r w:rsidRPr="006B784B">
        <w:rPr>
          <w:rFonts w:ascii="Times New Roman" w:hAnsi="Times New Roman"/>
          <w:b/>
          <w:noProof/>
          <w:color w:val="00B050"/>
          <w:sz w:val="36"/>
          <w:szCs w:val="36"/>
        </w:rPr>
        <w:pict>
          <v:shape id="Picture 19" o:spid="_x0000_i1027" type="#_x0000_t75" style="width:156pt;height:78pt;visibility:visible">
            <v:imagedata r:id="rId50" o:title=""/>
          </v:shape>
        </w:pict>
      </w:r>
    </w:p>
    <w:p w:rsidR="00C140E7" w:rsidRDefault="00C140E7" w:rsidP="00584B00">
      <w:pPr>
        <w:widowControl w:val="0"/>
        <w:autoSpaceDE w:val="0"/>
        <w:autoSpaceDN w:val="0"/>
        <w:adjustRightInd w:val="0"/>
        <w:rPr>
          <w:rFonts w:ascii="Times New Roman" w:hAnsi="Times New Roman"/>
        </w:rPr>
      </w:pPr>
      <w:r>
        <w:rPr>
          <w:noProof/>
        </w:rPr>
        <w:pict>
          <v:line id="Straight Connector 26" o:spid="_x0000_s1054" style="position:absolute;z-index:251672576;visibility:visible;mso-wrap-distance-top:-3e-5mm;mso-wrap-distance-bottom:-3e-5mm" from="4.05pt,10.55pt" to="472.05pt,1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" strokecolor="#5b9bd5" strokeweight=".5pt">
            <v:stroke joinstyle="miter"/>
            <o:lock v:ext="edit" shapetype="f"/>
          </v:line>
        </w:pict>
      </w:r>
    </w:p>
    <w:p w:rsidR="00C140E7" w:rsidRDefault="00C140E7" w:rsidP="00584B00">
      <w:pPr>
        <w:widowControl w:val="0"/>
        <w:autoSpaceDE w:val="0"/>
        <w:autoSpaceDN w:val="0"/>
        <w:adjustRightInd w:val="0"/>
        <w:rPr>
          <w:rFonts w:ascii="Times New Roman" w:hAnsi="Times New Roman"/>
        </w:rPr>
      </w:pPr>
    </w:p>
    <w:p w:rsidR="00C140E7" w:rsidRDefault="00C140E7" w:rsidP="00584B00">
      <w:pPr>
        <w:widowControl w:val="0"/>
        <w:autoSpaceDE w:val="0"/>
        <w:autoSpaceDN w:val="0"/>
        <w:adjustRightInd w:val="0"/>
        <w:rPr>
          <w:rFonts w:ascii="Times New Roman" w:hAnsi="Times New Roman"/>
        </w:rPr>
      </w:pPr>
    </w:p>
    <w:p w:rsidR="00C140E7" w:rsidRDefault="00C140E7" w:rsidP="00584B00">
      <w:pPr>
        <w:widowControl w:val="0"/>
        <w:autoSpaceDE w:val="0"/>
        <w:autoSpaceDN w:val="0"/>
        <w:adjustRightInd w:val="0"/>
        <w:rPr>
          <w:rFonts w:ascii="Times New Roman" w:hAnsi="Times New Roman"/>
        </w:rPr>
      </w:pPr>
      <w:r>
        <w:rPr>
          <w:noProof/>
        </w:rPr>
        <w:pict>
          <v:shape id="Picture 20" o:spid="_x0000_s1055" type="#_x0000_t75" alt="BUSHY PARK 8" style="position:absolute;margin-left:-10.55pt;margin-top:16.15pt;width:119.05pt;height:102.25pt;z-index:-251663360;visibility:visible;mso-wrap-distance-left:19.56pt;mso-wrap-distance-top:10.56pt;mso-wrap-distance-right:22.39pt;mso-wrap-distance-bottom:13.56pt" wrapcoords="1223 1271 1087 19218 1494 20171 20106 20171 20242 20171 20513 19059 20377 2065 19970 1271 1223 127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">
            <v:imagedata r:id="rId51" o:title=""/>
            <o:lock v:ext="edit" aspectratio="f"/>
            <w10:wrap type="tight"/>
          </v:shape>
        </w:pict>
      </w:r>
    </w:p>
    <w:p w:rsidR="00C140E7" w:rsidRDefault="00C140E7" w:rsidP="00584B00">
      <w:pPr>
        <w:widowControl w:val="0"/>
        <w:autoSpaceDE w:val="0"/>
        <w:autoSpaceDN w:val="0"/>
        <w:adjustRightInd w:val="0"/>
        <w:rPr>
          <w:rFonts w:ascii="Times New Roman" w:hAnsi="Times New Roman"/>
        </w:rPr>
      </w:pPr>
    </w:p>
    <w:p w:rsidR="00C140E7" w:rsidRDefault="00C140E7" w:rsidP="00584B00">
      <w:pPr>
        <w:widowControl w:val="0"/>
        <w:autoSpaceDE w:val="0"/>
        <w:autoSpaceDN w:val="0"/>
        <w:adjustRightInd w:val="0"/>
        <w:rPr>
          <w:rFonts w:ascii="Times New Roman" w:hAnsi="Times New Roman"/>
        </w:rPr>
      </w:pPr>
    </w:p>
    <w:p w:rsidR="00C140E7" w:rsidRDefault="00C140E7" w:rsidP="00584B00">
      <w:pPr>
        <w:widowControl w:val="0"/>
        <w:autoSpaceDE w:val="0"/>
        <w:autoSpaceDN w:val="0"/>
        <w:adjustRightInd w:val="0"/>
        <w:rPr>
          <w:rFonts w:ascii="Times New Roman" w:hAnsi="Times New Roman"/>
        </w:rPr>
      </w:pPr>
    </w:p>
    <w:p w:rsidR="00C140E7" w:rsidRPr="00C01C42" w:rsidRDefault="00C140E7" w:rsidP="004D2350">
      <w:pPr>
        <w:outlineLvl w:val="0"/>
        <w:rPr>
          <w:rFonts w:ascii="Times New Roman" w:hAnsi="Times New Roman"/>
          <w:noProof/>
        </w:rPr>
      </w:pPr>
      <w:r w:rsidRPr="00C01C42">
        <w:rPr>
          <w:rFonts w:ascii="Times New Roman" w:hAnsi="Times New Roman"/>
          <w:b/>
          <w:noProof/>
          <w:sz w:val="36"/>
          <w:szCs w:val="36"/>
          <w:u w:val="single"/>
        </w:rPr>
        <w:t xml:space="preserve">Memories of Bushy Park </w:t>
      </w:r>
    </w:p>
    <w:p w:rsidR="00C140E7" w:rsidRDefault="00C140E7" w:rsidP="00584B00">
      <w:pPr>
        <w:widowControl w:val="0"/>
        <w:autoSpaceDE w:val="0"/>
        <w:autoSpaceDN w:val="0"/>
        <w:adjustRightInd w:val="0"/>
        <w:rPr>
          <w:rFonts w:ascii="Times New Roman" w:hAnsi="Times New Roman"/>
        </w:rPr>
      </w:pPr>
    </w:p>
    <w:p w:rsidR="00C140E7" w:rsidRDefault="00C140E7" w:rsidP="00584B00">
      <w:pPr>
        <w:widowControl w:val="0"/>
        <w:autoSpaceDE w:val="0"/>
        <w:autoSpaceDN w:val="0"/>
        <w:adjustRightInd w:val="0"/>
        <w:rPr>
          <w:rFonts w:ascii="Times New Roman" w:hAnsi="Times New Roman"/>
        </w:rPr>
      </w:pPr>
    </w:p>
    <w:p w:rsidR="00C140E7" w:rsidRDefault="00C140E7" w:rsidP="00584B00">
      <w:pPr>
        <w:widowControl w:val="0"/>
        <w:autoSpaceDE w:val="0"/>
        <w:autoSpaceDN w:val="0"/>
        <w:adjustRightInd w:val="0"/>
        <w:rPr>
          <w:rFonts w:ascii="Times New Roman" w:hAnsi="Times New Roman"/>
        </w:rPr>
      </w:pPr>
    </w:p>
    <w:p w:rsidR="00C140E7" w:rsidRDefault="00C140E7" w:rsidP="00584B00">
      <w:pPr>
        <w:widowControl w:val="0"/>
        <w:autoSpaceDE w:val="0"/>
        <w:autoSpaceDN w:val="0"/>
        <w:adjustRightInd w:val="0"/>
        <w:rPr>
          <w:rFonts w:ascii="Times New Roman" w:hAnsi="Times New Roman"/>
        </w:rPr>
      </w:pPr>
    </w:p>
    <w:p w:rsidR="00C140E7" w:rsidRPr="00A95643" w:rsidRDefault="00C140E7" w:rsidP="004D2350">
      <w:pPr>
        <w:widowControl w:val="0"/>
        <w:autoSpaceDE w:val="0"/>
        <w:autoSpaceDN w:val="0"/>
        <w:adjustRightInd w:val="0"/>
        <w:outlineLvl w:val="0"/>
        <w:rPr>
          <w:rFonts w:ascii="Helvetica" w:hAnsi="Helvetica" w:cs="Helvetica"/>
          <w:b/>
        </w:rPr>
      </w:pPr>
      <w:r w:rsidRPr="00A95643">
        <w:rPr>
          <w:rFonts w:ascii="Helvetica" w:hAnsi="Helvetica" w:cs="Helvetica"/>
          <w:b/>
        </w:rPr>
        <w:t>Craig Sams (61)</w:t>
      </w:r>
    </w:p>
    <w:p w:rsidR="00C140E7" w:rsidRDefault="00C140E7" w:rsidP="00665CEE">
      <w:pPr>
        <w:widowControl w:val="0"/>
        <w:autoSpaceDE w:val="0"/>
        <w:autoSpaceDN w:val="0"/>
        <w:adjustRightInd w:val="0"/>
        <w:rPr>
          <w:rFonts w:ascii="Helvetica" w:hAnsi="Helvetica" w:cs="Helvetica"/>
        </w:rPr>
      </w:pPr>
      <w:r>
        <w:rPr>
          <w:noProof/>
        </w:rPr>
        <w:pict>
          <v:shape id="Picture 10" o:spid="_x0000_s1056" type="#_x0000_t75" alt="../../Craig%20Sams%20(61).jpg" style="position:absolute;margin-left:0;margin-top:0;width:45.1pt;height:66.6pt;z-index:251654144;visibility:visible" wrapcoords="-360 0 -360 21357 21600 21357 21600 0 -360 0">
            <v:imagedata r:id="rId52" o:title=""/>
            <w10:wrap type="tight"/>
          </v:shape>
        </w:pict>
      </w:r>
      <w:r>
        <w:rPr>
          <w:rFonts w:ascii="Helvetica" w:hAnsi="Helvetica" w:cs="Helvetica"/>
        </w:rPr>
        <w:t>I'm a believer in cosmic synergies and reading Jack Fisher's memoir in a recent newsletter sparked me off.  On June 1, 2014, I was in a taxi on the way to the station and my driver talked about his dad's Humber Hawk, which was the car used by middle ranking UK officers and I then mentioned that a teenage friend of mine used to have an Armstrong Siddeley Sapphire, referring to Peter Junker, who Jack also remembered.  The Sapphire had a 4 liter engine, that's 244 cubic inches - a mill size that the Ford Mustang only reached in 2005 - it was a very fast car and Pete was a very fast driver, scary at times, but confident.  Then I read Jack's piece and decided to trawl through a few memories of my own - I vaguely remember doing this a few years ago, so apologies if I'm repeating myself.</w:t>
      </w:r>
    </w:p>
    <w:p w:rsidR="00C140E7" w:rsidRDefault="00C140E7" w:rsidP="00665CEE">
      <w:pPr>
        <w:widowControl w:val="0"/>
        <w:autoSpaceDE w:val="0"/>
        <w:autoSpaceDN w:val="0"/>
        <w:adjustRightInd w:val="0"/>
        <w:rPr>
          <w:rFonts w:ascii="Helvetica" w:hAnsi="Helvetica" w:cs="Helvetica"/>
        </w:rPr>
      </w:pPr>
    </w:p>
    <w:p w:rsidR="00C140E7" w:rsidRDefault="00C140E7" w:rsidP="00665CEE">
      <w:pPr>
        <w:widowControl w:val="0"/>
        <w:autoSpaceDE w:val="0"/>
        <w:autoSpaceDN w:val="0"/>
        <w:adjustRightInd w:val="0"/>
        <w:rPr>
          <w:rFonts w:ascii="Helvetica" w:hAnsi="Helvetica" w:cs="Helvetica"/>
        </w:rPr>
      </w:pPr>
      <w:r>
        <w:rPr>
          <w:noProof/>
        </w:rPr>
        <w:pict>
          <v:shape id="Picture 21" o:spid="_x0000_s1057" type="#_x0000_t75" alt="Armstrong-Siddeley%20Star%20Sapphire%20(2).jpeg" style="position:absolute;margin-left:136.15pt;margin-top:87.8pt;width:331.8pt;height:248.7pt;z-index:251655168;visibility:visible" wrapcoords="-49 0 -49 21535 21600 21535 21600 0 -49 0">
            <v:imagedata r:id="rId53" o:title=""/>
            <w10:wrap type="tight"/>
          </v:shape>
        </w:pict>
      </w:r>
      <w:r>
        <w:rPr>
          <w:rFonts w:ascii="Helvetica" w:hAnsi="Helvetica" w:cs="Helvetica"/>
        </w:rPr>
        <w:t>Pete and I were close neighbors in Ealing, so we would hang out a lot at each other’s houses.  After graduation I went to Penn and my dad Ken went to Vietnam to head up the historical division for the USAF there and stayed until 1970.  During my summer vacations I'd come back to London to my mom's house and Pete and I renewed our friendship every summer, going to clubs like the Flamingo and the Scene and hanging out with girl friends in coffee houses in Kingston, Richmond and Ealing.  In 1964 I took a year's leave of absence from Penn and traveled to India overland, via Istanbul, Damascus, Baghdad, Basra, Kuwait, Shiraz, Quetta, Karachi and then, in India, became very ill.  I met some Peace Corps guys in Jaipur who diagnosed me with amoebic dysentery-related hepatitis.  They also inspired me to apply to join the Peace Corps.  In Delhi the diagnosis was confirmed and I checked in to Delhi General hospital but checked out the next day as I had no relatives to bring me food and I feared I might not come out alive.  I took a train to Peshawar Pakistan and got admitted to the dispensary at the US military base there, though the head nurse there had a cow about letting me in as I had an ‘unhygienic' beard (it's hard to shave every day when you're hitchhiking and sleeping rough).  I stayed 3 days and then checked out again and headed to Kabul, where a diet of unleavened whole wheat flatbread and unsweetened tea finally cured the dysentery and, as a bonus, the toothache-like pain in my liver also subsided.  I learned a lesson about healthy diet that stayed with me for life.  Back in the UK I hooked up with Peter Junker again and we spent the summer of 1965 on the Isle of Wight, where we rented the ballroom on the Shanklin pier and put on 3 nights a week of music with big name bands that we brought down from London. It was very popular with the ‘mods.’ We rented a big house so the bands could stay over and we booked the ferries for their vans to come down and go back well in advance.  Then we lost contact.  I got in touch with Peter a few years ago but he is now retired and a grandfather and we don't have much in common.  The wild man of yesteryear is the loving grandad of today.  Sound familiar?</w:t>
      </w:r>
    </w:p>
    <w:p w:rsidR="00C140E7" w:rsidRDefault="00C140E7" w:rsidP="00665CEE">
      <w:pPr>
        <w:widowControl w:val="0"/>
        <w:autoSpaceDE w:val="0"/>
        <w:autoSpaceDN w:val="0"/>
        <w:adjustRightInd w:val="0"/>
        <w:rPr>
          <w:rFonts w:ascii="Helvetica" w:hAnsi="Helvetica" w:cs="Helvetica"/>
        </w:rPr>
      </w:pPr>
    </w:p>
    <w:p w:rsidR="00C140E7" w:rsidRDefault="00C140E7" w:rsidP="00665CEE">
      <w:pPr>
        <w:widowControl w:val="0"/>
        <w:autoSpaceDE w:val="0"/>
        <w:autoSpaceDN w:val="0"/>
        <w:adjustRightInd w:val="0"/>
        <w:rPr>
          <w:rFonts w:ascii="Helvetica" w:hAnsi="Helvetica" w:cs="Helvetica"/>
        </w:rPr>
      </w:pPr>
      <w:r>
        <w:rPr>
          <w:rFonts w:ascii="Helvetica" w:hAnsi="Helvetica" w:cs="Helvetica"/>
        </w:rPr>
        <w:t>I went back to Penn for my senior year and fell in with some advocates of the macrobiotic diet - I still was weak from the hepatitis and a diet of brown rice and vegetables made me feel human again.  I was a convert and a fanatical one at that.  In February 1966 I visited the Paradox macrobiotic restaurant in NYC and suddenly knew what I wanted to do with my future life.  I wrote to the Peace Corps to drop out of training (to be an English teacher in Morocco) and returned to London to set up a macrobiotic restaurant like the Paradox.  My brother Gregory (Bushey Hall 1966) came back to England after an accident at Berkeley that put him in a wheelchair ever since then. He joined me in the business and we grew it to a retail store, a wholesale business and a manufacturing business making organic peanut butter, packing brown rice, miso and other health foods under the Harmony and Whole Earth brands.  We sold off part of the company in 1982, he went solo with the world's first Vegeburger (it was such an odd concept that we managed to register 'Vegeburger' as a trademark) and I concentrated on peanut butter and the fruit juice sweetened jams that were a raging success.  Then in 1991 my wife and I launched Green &amp; Black's chocolate, the first organic chocolate and, with 70% cocoa solids, really intensely flavored chocolate.  Our US distributor for Whole Earth had a background in the candy business (Ce De Candy - 'Smarties' so when we asked him to start importing it he said "I know this business, I know the USA, you will never, never, never get Americans to eat this kind of chocolate - it's way too bitter'   So we found another distributor and the brand is now worth $150 million, it belongs to Mondelez, who were hived off from Kraft, who bought Cadbury, who bought us out in 2005.  The Whole Earth brand was sold to a Dutch company in 2002.</w:t>
      </w:r>
    </w:p>
    <w:p w:rsidR="00C140E7" w:rsidRDefault="00C140E7" w:rsidP="00665CEE">
      <w:pPr>
        <w:widowControl w:val="0"/>
        <w:autoSpaceDE w:val="0"/>
        <w:autoSpaceDN w:val="0"/>
        <w:adjustRightInd w:val="0"/>
        <w:rPr>
          <w:rFonts w:ascii="Helvetica" w:hAnsi="Helvetica" w:cs="Helvetica"/>
        </w:rPr>
      </w:pPr>
    </w:p>
    <w:p w:rsidR="00C140E7" w:rsidRDefault="00C140E7" w:rsidP="00665CEE">
      <w:pPr>
        <w:widowControl w:val="0"/>
        <w:autoSpaceDE w:val="0"/>
        <w:autoSpaceDN w:val="0"/>
        <w:adjustRightInd w:val="0"/>
        <w:rPr>
          <w:rFonts w:ascii="Helvetica" w:hAnsi="Helvetica" w:cs="Helvetica"/>
        </w:rPr>
      </w:pPr>
      <w:r>
        <w:rPr>
          <w:rFonts w:ascii="Helvetica" w:hAnsi="Helvetica" w:cs="Helvetica"/>
        </w:rPr>
        <w:t xml:space="preserve">Like Jack Fisher, I'm still working and founded a company Carbon Gold </w:t>
      </w:r>
      <w:hyperlink r:id="rId54" w:history="1">
        <w:r>
          <w:rPr>
            <w:rFonts w:ascii="Helvetica" w:hAnsi="Helvetica" w:cs="Helvetica"/>
            <w:color w:val="386EFF"/>
            <w:u w:val="single" w:color="386EFF"/>
          </w:rPr>
          <w:t>www.carbongold.com</w:t>
        </w:r>
      </w:hyperlink>
      <w:r>
        <w:rPr>
          <w:rFonts w:ascii="Helvetica" w:hAnsi="Helvetica" w:cs="Helvetica"/>
        </w:rPr>
        <w:t xml:space="preserve"> a few years ago that is gaining traction in the emerging biochar market; I am chairman of Slow Food UK </w:t>
      </w:r>
      <w:hyperlink r:id="rId55" w:history="1">
        <w:r>
          <w:rPr>
            <w:rFonts w:ascii="Helvetica" w:hAnsi="Helvetica" w:cs="Helvetica"/>
            <w:color w:val="386EFF"/>
            <w:u w:val="single" w:color="386EFF"/>
          </w:rPr>
          <w:t>http://www.slowfood.org.uk/about/board/</w:t>
        </w:r>
      </w:hyperlink>
      <w:r>
        <w:rPr>
          <w:rFonts w:ascii="Helvetica" w:hAnsi="Helvetica" w:cs="Helvetica"/>
        </w:rPr>
        <w:t xml:space="preserve">; I am a director of Duchy Originals </w:t>
      </w:r>
      <w:hyperlink r:id="rId56" w:history="1">
        <w:r>
          <w:rPr>
            <w:rFonts w:ascii="Helvetica" w:hAnsi="Helvetica" w:cs="Helvetica"/>
            <w:color w:val="386EFF"/>
            <w:u w:val="single" w:color="386EFF"/>
          </w:rPr>
          <w:t>http://www.princeofwales.gov.uk/news-and-diary/wednesday-11th-september-2013-1</w:t>
        </w:r>
      </w:hyperlink>
      <w:r>
        <w:rPr>
          <w:rFonts w:ascii="Helvetica" w:hAnsi="Helvetica" w:cs="Helvetica"/>
        </w:rPr>
        <w:t xml:space="preserve"> ; I am on the board of the organic certification body The Soil Association </w:t>
      </w:r>
      <w:hyperlink r:id="rId57" w:history="1">
        <w:r>
          <w:rPr>
            <w:rFonts w:ascii="Helvetica" w:hAnsi="Helvetica" w:cs="Helvetica"/>
            <w:color w:val="386EFF"/>
            <w:u w:val="single" w:color="386EFF"/>
          </w:rPr>
          <w:t>http://www.soilassociation.org/</w:t>
        </w:r>
      </w:hyperlink>
      <w:r>
        <w:rPr>
          <w:rFonts w:ascii="Helvetica" w:hAnsi="Helvetica" w:cs="Helvetica"/>
        </w:rPr>
        <w:t xml:space="preserve"> and was formerly chairman. I do Pilates at least once a week at the Wellington Centre </w:t>
      </w:r>
      <w:hyperlink r:id="rId58" w:history="1">
        <w:r>
          <w:rPr>
            <w:rFonts w:ascii="Helvetica" w:hAnsi="Helvetica" w:cs="Helvetica"/>
            <w:color w:val="386EFF"/>
            <w:u w:val="single" w:color="386EFF"/>
          </w:rPr>
          <w:t>http://thewellingtoncentre.com/</w:t>
        </w:r>
      </w:hyperlink>
      <w:r>
        <w:rPr>
          <w:rFonts w:ascii="Helvetica" w:hAnsi="Helvetica" w:cs="Helvetica"/>
        </w:rPr>
        <w:t xml:space="preserve"> which my wife and I set up in 2006 .  A few decades ago I had a hernia and was reluctant to have surgery because of the high failure rate and intractable post-operative pain that can arise, so I embarked on a natural healing programme, bought a truss company and this is now on the herniabible website </w:t>
      </w:r>
      <w:hyperlink r:id="rId59" w:history="1">
        <w:r>
          <w:rPr>
            <w:rFonts w:ascii="Helvetica" w:hAnsi="Helvetica" w:cs="Helvetica"/>
            <w:color w:val="386EFF"/>
            <w:u w:val="single" w:color="386EFF"/>
          </w:rPr>
          <w:t>http://www.groin-hernia.com/herniabible/roy.html</w:t>
        </w:r>
      </w:hyperlink>
      <w:r>
        <w:rPr>
          <w:rFonts w:ascii="Helvetica" w:hAnsi="Helvetica" w:cs="Helvetica"/>
        </w:rPr>
        <w:t xml:space="preserve">    Pilates and diet and 45 minutes of walking a day is what keeps it under control.  And just in case I run out of things to do, I recently launched Gusto Cola, which is 1/3 the calories of Coke and good for you. </w:t>
      </w:r>
      <w:hyperlink r:id="rId60" w:history="1">
        <w:r>
          <w:rPr>
            <w:rFonts w:ascii="Helvetica" w:hAnsi="Helvetica" w:cs="Helvetica"/>
            <w:color w:val="386EFF"/>
            <w:u w:val="single" w:color="386EFF"/>
          </w:rPr>
          <w:t>www.drinkgusto.com</w:t>
        </w:r>
      </w:hyperlink>
      <w:r>
        <w:rPr>
          <w:rFonts w:ascii="Helvetica" w:hAnsi="Helvetica" w:cs="Helvetica"/>
        </w:rPr>
        <w:t>.</w:t>
      </w:r>
    </w:p>
    <w:p w:rsidR="00C140E7" w:rsidRDefault="00C140E7" w:rsidP="00665CEE">
      <w:pPr>
        <w:widowControl w:val="0"/>
        <w:autoSpaceDE w:val="0"/>
        <w:autoSpaceDN w:val="0"/>
        <w:adjustRightInd w:val="0"/>
        <w:rPr>
          <w:rFonts w:ascii="Helvetica" w:hAnsi="Helvetica" w:cs="Helvetica"/>
        </w:rPr>
      </w:pPr>
    </w:p>
    <w:p w:rsidR="00C140E7" w:rsidRDefault="00C140E7" w:rsidP="00665CEE">
      <w:pPr>
        <w:widowControl w:val="0"/>
        <w:autoSpaceDE w:val="0"/>
        <w:autoSpaceDN w:val="0"/>
        <w:adjustRightInd w:val="0"/>
        <w:rPr>
          <w:rFonts w:ascii="Helvetica" w:hAnsi="Helvetica" w:cs="Helvetica"/>
        </w:rPr>
      </w:pPr>
      <w:r>
        <w:rPr>
          <w:noProof/>
        </w:rPr>
        <w:pict>
          <v:shape id="Picture 22" o:spid="_x0000_s1058" type="#_x0000_t75" alt="Bob%20Overton's%20testament.jpeg" style="position:absolute;margin-left:165.95pt;margin-top:164.4pt;width:361.4pt;height:414pt;z-index:251656192;visibility:visible" wrapcoords="-45 0 -45 21561 21600 21561 21600 0 -45 0">
            <v:imagedata r:id="rId61" o:title=""/>
            <w10:wrap type="tight"/>
          </v:shape>
        </w:pict>
      </w:r>
      <w:r>
        <w:rPr>
          <w:rFonts w:ascii="Helvetica" w:hAnsi="Helvetica" w:cs="Helvetica"/>
        </w:rPr>
        <w:t>I self-diagnosed Class 2 congestive heart failure last year but that seems to have been cured by some Chinese herbal medicine, a drastic reduction in my caffeine intake and even more walking.  Since that hospital in Peshawar in 1965 I've had no contact with a member of the medical profession, apart from socially.  I'm not a vegetarian but I only eat meat or fish a few times a year.  I grow a lot of my own food in my 1/2 acre walled garden in Hastings on the South Coast of England and also farm a 20 acre holding of woodland, orchard and vegetables, including a watercress bed on a spring fed stream.   I never thought I'd end up spending my life in England but I got a bank loan for the business in 1971 and couldn’t pay it back until we cashed out by selling to Cadbury in 2005.  Debt kind of restricts your freedom of movement. By then my children and grandchildren were proper Brits, though 3 years ago we took the 3 oldest grandkids on a heritage trail, taking the train from NYC to Pittsburgh to meet dad's family, then to Omaha by train to meet mom's relatives in Nebraska and Iowa, then flew to LA and rented a cottage in Venice Beach and met our California family, then up to San Francisco by train to stay with a friend in Mill Valley and to give a presentation at a biochar conference in Sonoma.  The grandkids are now Facebook friends with all their cousins. The whole biochar thing is energising me like nothing else - we are getting spectacular results from companies like Bartlett Tree Experts and from leading commercial growers, as well as having it applied to football pitches including the world famous Emirates Stadium, home of Arsenal football club, who won the Premier League title in 2014 (the soccer Super Bowl).  I keep meaning to retire, but it now looks like it may be some time before I can wind down, but as long as I'm having fun and am in good health I'll just push things ahead. I have to do something - my wife Josephine just launched the Perfume Society and it is taking off like a rocket - I wish I could exhort people to join but there are strict laws on sending perfume by air so VIP membership is restricted to UK and Ireland residents, but it's a beautiful site and any women reading this who enjoy good fragrance will find it fascinating.  I'm very proud of what's she's doing.  </w:t>
      </w:r>
      <w:hyperlink r:id="rId62" w:history="1">
        <w:r>
          <w:rPr>
            <w:rFonts w:ascii="Helvetica" w:hAnsi="Helvetica" w:cs="Helvetica"/>
            <w:color w:val="386EFF"/>
            <w:u w:val="single" w:color="386EFF"/>
          </w:rPr>
          <w:t>http://perfumesociety.org/</w:t>
        </w:r>
      </w:hyperlink>
    </w:p>
    <w:p w:rsidR="00C140E7" w:rsidRDefault="00C140E7" w:rsidP="00665CEE">
      <w:pPr>
        <w:widowControl w:val="0"/>
        <w:autoSpaceDE w:val="0"/>
        <w:autoSpaceDN w:val="0"/>
        <w:adjustRightInd w:val="0"/>
        <w:rPr>
          <w:rFonts w:ascii="Helvetica" w:hAnsi="Helvetica" w:cs="Helvetica"/>
        </w:rPr>
      </w:pPr>
    </w:p>
    <w:p w:rsidR="00C140E7" w:rsidRDefault="00C140E7" w:rsidP="00D4448C">
      <w:pPr>
        <w:widowControl w:val="0"/>
        <w:autoSpaceDE w:val="0"/>
        <w:autoSpaceDN w:val="0"/>
        <w:adjustRightInd w:val="0"/>
        <w:rPr>
          <w:rFonts w:ascii="Helvetica" w:hAnsi="Helvetica" w:cs="Helvetica"/>
        </w:rPr>
      </w:pPr>
      <w:r>
        <w:rPr>
          <w:rFonts w:ascii="Helvetica" w:hAnsi="Helvetica" w:cs="Helvetica"/>
        </w:rPr>
        <w:t xml:space="preserve">I looked up my old Vapor Trails yearbook after reading Jack's post.  I was good friends with Bob Overton and my part in Lolita, though it didn't make it into the final cut, earned me and Bob a namecheck on the IMDb, the database of movies and actors - he was Lolita's high school beau at the prom, 'Kenny Oberton' and I was 'Rex', his unsavory greasy buddy </w:t>
      </w:r>
      <w:hyperlink r:id="rId63" w:anchor="cast" w:history="1">
        <w:r>
          <w:rPr>
            <w:rFonts w:ascii="Helvetica" w:hAnsi="Helvetica" w:cs="Helvetica"/>
            <w:color w:val="386EFF"/>
            <w:u w:val="single" w:color="386EFF"/>
          </w:rPr>
          <w:t>http://www.imdb.com/title/tt0056193/fullcredits?ref_=tt_cl_sm#cast</w:t>
        </w:r>
      </w:hyperlink>
      <w:r>
        <w:rPr>
          <w:rFonts w:ascii="Helvetica" w:hAnsi="Helvetica" w:cs="Helvetica"/>
        </w:rPr>
        <w:t>.   I noticed that Bob had written a nice note in my yearbook, which I attach. The only part either of these guys got right was the 'anarchist' and then only in the sense of 'libertarian.'  I know politics is taboo on this site, and quite right too, but I do watch Rand Paul's career with interest.  I just hope that Bob didn't fail in life - I'd hate to carry any burden of guilt for that!</w:t>
      </w:r>
    </w:p>
    <w:p w:rsidR="00C140E7" w:rsidRDefault="00C140E7" w:rsidP="00665CEE">
      <w:pPr>
        <w:widowControl w:val="0"/>
        <w:autoSpaceDE w:val="0"/>
        <w:autoSpaceDN w:val="0"/>
        <w:adjustRightInd w:val="0"/>
        <w:rPr>
          <w:rFonts w:ascii="Helvetica" w:hAnsi="Helvetica" w:cs="Helvetica"/>
        </w:rPr>
      </w:pPr>
    </w:p>
    <w:p w:rsidR="00C140E7" w:rsidRDefault="00C140E7" w:rsidP="00665CEE">
      <w:pPr>
        <w:widowControl w:val="0"/>
        <w:autoSpaceDE w:val="0"/>
        <w:autoSpaceDN w:val="0"/>
        <w:adjustRightInd w:val="0"/>
        <w:rPr>
          <w:rFonts w:ascii="Helvetica" w:hAnsi="Helvetica" w:cs="Helvetica"/>
        </w:rPr>
      </w:pPr>
      <w:r>
        <w:rPr>
          <w:noProof/>
        </w:rPr>
        <w:pict>
          <v:line id="Straight Connector 25" o:spid="_x0000_s1059" style="position:absolute;z-index:251671552;visibility:visible;mso-wrap-distance-top:-3e-5mm;mso-wrap-distance-bottom:-3e-5mm" from="3.85pt,4.15pt" to="463.05pt,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" strokecolor="#5b9bd5" strokeweight=".5pt">
            <v:stroke joinstyle="miter"/>
            <o:lock v:ext="edit" shapetype="f"/>
          </v:line>
        </w:pict>
      </w:r>
    </w:p>
    <w:p w:rsidR="00C140E7" w:rsidRDefault="00C140E7" w:rsidP="00665CEE">
      <w:pPr>
        <w:widowControl w:val="0"/>
        <w:autoSpaceDE w:val="0"/>
        <w:autoSpaceDN w:val="0"/>
        <w:adjustRightInd w:val="0"/>
        <w:rPr>
          <w:rFonts w:ascii="Helvetica" w:hAnsi="Helvetica" w:cs="Helvetica"/>
        </w:rPr>
      </w:pPr>
      <w:r w:rsidRPr="006B784B">
        <w:rPr>
          <w:rFonts w:ascii="Times New Roman" w:hAnsi="Times New Roman"/>
          <w:noProof/>
        </w:rPr>
        <w:pict>
          <v:shape id="Picture 28" o:spid="_x0000_i1028" type="#_x0000_t75" style="width:183pt;height:1in;visibility:visible">
            <v:imagedata r:id="rId64" o:title=""/>
          </v:shape>
        </w:pict>
      </w:r>
    </w:p>
    <w:p w:rsidR="00C140E7" w:rsidRDefault="00C140E7" w:rsidP="00665CEE">
      <w:pPr>
        <w:widowControl w:val="0"/>
        <w:autoSpaceDE w:val="0"/>
        <w:autoSpaceDN w:val="0"/>
        <w:adjustRightInd w:val="0"/>
        <w:rPr>
          <w:rFonts w:ascii="Helvetica" w:hAnsi="Helvetica" w:cs="Helvetica"/>
        </w:rPr>
      </w:pPr>
    </w:p>
    <w:p w:rsidR="00C140E7" w:rsidRPr="00036F28" w:rsidRDefault="00C140E7" w:rsidP="004D2350">
      <w:pPr>
        <w:outlineLvl w:val="0"/>
        <w:rPr>
          <w:rFonts w:ascii="Times New Roman" w:hAnsi="Times New Roman"/>
        </w:rPr>
      </w:pPr>
      <w:r>
        <w:rPr>
          <w:noProof/>
        </w:rPr>
        <w:pict>
          <v:shape id="Picture 23" o:spid="_x0000_s1060" type="#_x0000_t75" style="position:absolute;margin-left:2.6pt;margin-top:1.8pt;width:46.1pt;height:54.7pt;z-index:-251646976;visibility:visible;mso-wrap-distance-left:9.96pt;mso-wrap-distance-top:1.44pt;mso-wrap-distance-right:10.35pt;mso-wrap-distance-bottom:1.92pt" wrapcoords="2125 0 354 1479 -354 4734 -354 18937 1416 21304 1770 21304 19475 21304 20184 21304 21246 18937 21600 2663 20538 592 19121 0 2125 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">
            <v:imagedata r:id="rId22" o:title=""/>
            <o:lock v:ext="edit" aspectratio="f"/>
            <w10:wrap type="tight"/>
          </v:shape>
        </w:pict>
      </w:r>
      <w:r w:rsidRPr="00036F28">
        <w:rPr>
          <w:rFonts w:ascii="Times New Roman" w:hAnsi="Times New Roman"/>
          <w:b/>
        </w:rPr>
        <w:t>Pat Terpening (58) Owen</w:t>
      </w:r>
    </w:p>
    <w:p w:rsidR="00C140E7" w:rsidRPr="00036F28" w:rsidRDefault="00C140E7" w:rsidP="00D4448C">
      <w:pPr>
        <w:rPr>
          <w:rFonts w:ascii="Times New Roman" w:hAnsi="Times New Roman"/>
          <w:u w:val="single"/>
        </w:rPr>
      </w:pPr>
      <w:r w:rsidRPr="00036F28">
        <w:rPr>
          <w:rFonts w:ascii="Times New Roman" w:hAnsi="Times New Roman"/>
          <w:u w:val="single"/>
        </w:rPr>
        <w:t> </w:t>
      </w:r>
      <w:hyperlink r:id="rId65" w:history="1">
        <w:r w:rsidRPr="00036F28">
          <w:rPr>
            <w:rStyle w:val="Hyperlink"/>
            <w:rFonts w:ascii="Times New Roman" w:hAnsi="Times New Roman"/>
          </w:rPr>
          <w:t>nemoamasa@sbcglobal.net</w:t>
        </w:r>
      </w:hyperlink>
      <w:r w:rsidRPr="00036F28">
        <w:rPr>
          <w:rFonts w:ascii="Times New Roman" w:hAnsi="Times New Roman"/>
          <w:u w:val="single"/>
        </w:rPr>
        <w:t xml:space="preserve"> </w:t>
      </w:r>
    </w:p>
    <w:p w:rsidR="00C140E7" w:rsidRDefault="00C140E7" w:rsidP="00665CEE">
      <w:pPr>
        <w:widowControl w:val="0"/>
        <w:autoSpaceDE w:val="0"/>
        <w:autoSpaceDN w:val="0"/>
        <w:adjustRightInd w:val="0"/>
        <w:rPr>
          <w:rFonts w:ascii="Helvetica" w:hAnsi="Helvetica" w:cs="Helvetica"/>
        </w:rPr>
      </w:pPr>
    </w:p>
    <w:p w:rsidR="00C140E7" w:rsidRDefault="00C140E7" w:rsidP="00665CEE">
      <w:pPr>
        <w:widowControl w:val="0"/>
        <w:autoSpaceDE w:val="0"/>
        <w:autoSpaceDN w:val="0"/>
        <w:adjustRightInd w:val="0"/>
        <w:rPr>
          <w:rFonts w:ascii="Helvetica" w:hAnsi="Helvetica" w:cs="Helvetica"/>
        </w:rPr>
      </w:pPr>
      <w:r w:rsidRPr="00036F28">
        <w:rPr>
          <w:rFonts w:ascii="Times New Roman" w:hAnsi="Times New Roman"/>
        </w:rPr>
        <w:t>Each month, I’ll give an update on a class, starting with Class of 1953.  Those FOUND, DECEASED and FOUND BUT ARE NOW LOST, as well as those who’ve never been found.  If anyone has any information on any of those who haven’t been located, it would be appreciated if they could forward it to me (no matter how little it is – either parent’s name, a sibling, anything helps), I’ll then see if I can locate them.</w:t>
      </w:r>
      <w:r>
        <w:rPr>
          <w:rFonts w:ascii="Times New Roman" w:hAnsi="Times New Roman"/>
        </w:rPr>
        <w:t xml:space="preserve"> </w:t>
      </w:r>
      <w:r w:rsidRPr="00036F28">
        <w:rPr>
          <w:rFonts w:ascii="Times New Roman" w:hAnsi="Times New Roman"/>
        </w:rPr>
        <w:t>Also, if you’d like to contact one of the FOUNDS, just send me an e-mail.  Thanks. Pat</w:t>
      </w:r>
      <w:r>
        <w:rPr>
          <w:rFonts w:ascii="Times New Roman" w:hAnsi="Times New Roman"/>
          <w:u w:val="single"/>
        </w:rPr>
        <w:t>.</w:t>
      </w:r>
    </w:p>
    <w:p w:rsidR="00C140E7" w:rsidRDefault="00C140E7" w:rsidP="00665CEE">
      <w:pPr>
        <w:widowControl w:val="0"/>
        <w:autoSpaceDE w:val="0"/>
        <w:autoSpaceDN w:val="0"/>
        <w:adjustRightInd w:val="0"/>
        <w:rPr>
          <w:rFonts w:ascii="Helvetica" w:hAnsi="Helvetica" w:cs="Helvetica"/>
        </w:rPr>
      </w:pPr>
    </w:p>
    <w:p w:rsidR="00C140E7" w:rsidRDefault="00C140E7" w:rsidP="00B33CC3">
      <w:pPr>
        <w:widowControl w:val="0"/>
        <w:autoSpaceDE w:val="0"/>
        <w:autoSpaceDN w:val="0"/>
        <w:adjustRightInd w:val="0"/>
        <w:rPr>
          <w:rFonts w:ascii="Times New Roman" w:hAnsi="Times New Roman"/>
          <w:b/>
          <w:sz w:val="28"/>
          <w:szCs w:val="28"/>
          <w:u w:val="single"/>
        </w:rPr>
        <w:sectPr w:rsidR="00C140E7" w:rsidSect="009959DA">
          <w:type w:val="continuous"/>
          <w:pgSz w:w="12240" w:h="15840"/>
          <w:pgMar w:top="963" w:right="1440" w:bottom="999" w:left="1440" w:header="720" w:footer="720" w:gutter="0"/>
          <w:pgBorders w:zOrder="back">
            <w:top w:val="single" w:sz="4" w:space="4" w:color="00B0F0"/>
            <w:left w:val="single" w:sz="4" w:space="16" w:color="00B0F0"/>
            <w:bottom w:val="single" w:sz="4" w:space="4" w:color="00B0F0"/>
            <w:right w:val="single" w:sz="4" w:space="16" w:color="00B0F0"/>
          </w:pgBorders>
          <w:cols w:space="720"/>
          <w:docGrid w:linePitch="360"/>
        </w:sectPr>
      </w:pPr>
    </w:p>
    <w:p w:rsidR="00C140E7" w:rsidRPr="00B33CC3" w:rsidRDefault="00C140E7" w:rsidP="004D2350">
      <w:pPr>
        <w:widowControl w:val="0"/>
        <w:autoSpaceDE w:val="0"/>
        <w:autoSpaceDN w:val="0"/>
        <w:adjustRightInd w:val="0"/>
        <w:outlineLvl w:val="0"/>
        <w:rPr>
          <w:rFonts w:ascii="Times New Roman" w:hAnsi="Times New Roman"/>
          <w:b/>
          <w:sz w:val="28"/>
          <w:szCs w:val="28"/>
          <w:u w:val="single"/>
        </w:rPr>
      </w:pPr>
      <w:r w:rsidRPr="00B33CC3">
        <w:rPr>
          <w:rFonts w:ascii="Times New Roman" w:hAnsi="Times New Roman"/>
          <w:b/>
          <w:sz w:val="28"/>
          <w:szCs w:val="28"/>
          <w:u w:val="single"/>
        </w:rPr>
        <w:t>Class of 1960</w:t>
      </w:r>
    </w:p>
    <w:p w:rsidR="00C140E7" w:rsidRPr="006F5D77" w:rsidRDefault="00C140E7" w:rsidP="004D2350">
      <w:pPr>
        <w:widowControl w:val="0"/>
        <w:autoSpaceDE w:val="0"/>
        <w:autoSpaceDN w:val="0"/>
        <w:adjustRightInd w:val="0"/>
        <w:outlineLvl w:val="0"/>
        <w:rPr>
          <w:rFonts w:ascii="Times New Roman" w:hAnsi="Times New Roman"/>
          <w:b/>
          <w:u w:val="single"/>
        </w:rPr>
      </w:pPr>
      <w:r w:rsidRPr="006F5D77">
        <w:rPr>
          <w:rFonts w:ascii="Times New Roman" w:hAnsi="Times New Roman"/>
          <w:b/>
          <w:u w:val="single"/>
        </w:rPr>
        <w:t>FOUND</w:t>
      </w:r>
    </w:p>
    <w:p w:rsidR="00C140E7" w:rsidRPr="006F5D77" w:rsidRDefault="00C140E7" w:rsidP="004D2350">
      <w:pPr>
        <w:widowControl w:val="0"/>
        <w:autoSpaceDE w:val="0"/>
        <w:autoSpaceDN w:val="0"/>
        <w:adjustRightInd w:val="0"/>
        <w:outlineLvl w:val="0"/>
        <w:rPr>
          <w:rFonts w:ascii="Times New Roman" w:hAnsi="Times New Roman"/>
        </w:rPr>
      </w:pPr>
      <w:r w:rsidRPr="006F5D77">
        <w:rPr>
          <w:rFonts w:ascii="Times New Roman" w:hAnsi="Times New Roman"/>
        </w:rPr>
        <w:t>Ackerman, Tony – IL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Acton, Kevan J. – NY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Allen, Charles T. – AL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Anderson Balmanno, Susan – CA – need e-mail addy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Bacich, Marco “Mickey”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Bailey Marshall, Mary Jean - IA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Bishop, George W – NC – need e-mail addy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Bonebrake, Joseph - NV</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Boyer, Dennis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Brady Thurman, Patricia – NM</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Brazier, James – CA – need e-mail addy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Briggs, Ren – AZ</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Bunton, Jack – ID – Need e-mail addy (possibly moved to Henderson/Las Vegas, NV)</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Burdick, Robert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Bush, Wolf-Dieter – KS – Need e-mail addy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Callaway, Thomas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Casto McQuillan, Deana – NM</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Castor DeVary, Wanda – FL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Colacicco, Pat – MD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Cole, Duane – NV</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Coleman Blades, Elsa – VA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Cooper, John (can be reached through his brother Bill)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Cooper, Norman – VA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Costello Marcley, Vivian – SC</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Cottingham Trouvat, Karen – France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Crampton, James – OR</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Crutchfield, James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Cunliffe, Richard – NY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Curren Aaron, Diane – AZ</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Curry, Raymond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Curtin, Robert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Daener, Thomas – MA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Davies, Richard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Daves Cain, Patricia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Davis Roth, Diane – OH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Davis, James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Dawe, William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Deason Weldon, Dorothy – MO</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Dennard Miller, Geneva – OR</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DeRussy, Kathie – CO</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Dobson, Somers, Susan – NJ</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Dougherty, Phillip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Drude, Charles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Duncan Lumsden – VA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Eckels Willburn, Carol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Edwards Mong, Frances – VA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Edwards Ward, Judy – NC</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Ersch Lipscomb, Virginia – FL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Ervin, Lindsay – MD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Eskra, Douglas – IL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Faye, James – MA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Finch, Douglas – MI – need e-mail addy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Fleese Holcomb, Nancy – VA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Flegal, Donald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Frymire, Harlan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Gagliard Insani Doolittle, Beryl “Pam” - FL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Ganly, Austin – FL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Gillenwater, Lee – UT</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Gillis Boyles, Joy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Gray, Edward – AL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Green Neece, Virginia – CO</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Gums, John – VA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Hall Reaser, Judy – OK</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Hall Laubach, Ronda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Hannsgen, Kenneth – VA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Hansen, Susan – AK</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Hardy Johnson, Anita – WA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Harrold, Robert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Hartung, James – FL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Hays Pohly, Helen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Heck, Jim – VA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Hickey Sharp, Jeanette – NC</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Hodshire McNeal, Carole – GA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Holdiman Bindman, Terry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Hoyt, Mike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Hutchinson Terry, Linda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Irving DeCruz, Marion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Isbell Anderson, Martha – TN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Jamason, Richard – GA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Jaskowiak, Ronald – OH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Jeter, Henry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Kelly, James M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Kelly Murphy, Mercedes – ID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Kennard, Sammie – OK</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Ketterer, Larry – OH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Klueh Denney, Sandra – KS</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Koller Jeffrey, Lois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Kubay, Carolyn – NV</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Kurtz, Melvin ‘Butch” – FL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LeGate Davis, Jonne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Lippa Hurd, Sharon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Mabie Kuhn, Joanne – Canada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Manning Blauvelt Rita – ME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Marioles, Steve – NY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Mask Heehn, Maria – OR</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Maxted, Duane – MS</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Maxted, Wayne, FL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McAllister, George – MA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McAllister Stacey, Mary – MA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McCord, Norman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McDowell Novosad, Linda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McDuffie, Michael – Ireland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McGinnis, Richard – VA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Mast, Christian – CO</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Meeker Brown, Mary Ann – MO</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Melton Clomiro, Diana – CT</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Melton Bair, Sherrell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Merritt Pfeffer, Joyce – VA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Meyer, Alan – OR</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Miller Collins, Nancy – OR</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Miranda, Joseph – MA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Monogue, George – OR</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Mons Oberrliesen, Nancy – FL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Moore, George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Ness Webster, Sandra – TN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Newlin Drennon, Connie – OH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Nicholes, Ken – OK</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Novak, Richard – NY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Nunn Abrams, Mary – can be reached through her brother Richard)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O’Glee Bracken, Jean – LA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O’Neill O’Reilly, Margaret – MD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Odle, John, - OH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Parish Robitaille, Lamar – FL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Paul, Sandra – Washington, DC</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Pell, Hugh – LA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Percy, John – FL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Percy, Bill - IN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Piper, William – MD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Porter Bruce, Gay – TN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Rafferty, William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Randall, Stuart “Moon” – Spain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Ravicher, Alvin – CO</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Raysbrook, Charles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Relaford, Norman – OR</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Risler Covington Murphy, Judy – LA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Roberton Penfield, Heidi – WA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Robinson Agron, Dale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Rodgers Bohan, Carolyn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Ross Dunkle, Judith – ID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Roussseau Koles, Ann - NH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Rudell, Raymond – NM</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Ruettgers, Michael - MA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Russelavage Pelzman, Karen – CO</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Rysselburghe, Daniel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Sagli, Katherine – VA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Scanlan Stiles, Susan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Schurter, Dennis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Shawe, Sheron – WA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Shield Norton, Sandra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Shull McLaren, Linda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Skeldon, Dan – WA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Smith Springborn, Melvalyn - OK</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Smith (Lamar) Ted – MN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Smith/McConky, Duane – OH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Sobczak Borgeson, Claudia – WI</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Staffend, Gilbert – MI</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Stanio Westin, Joan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Stansell Morgan, Dawn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Stephens James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Stephens, John – GA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Stewart Winston, Katherine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Stover, Raymond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Stroud, Joel – LA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Swihart Gregg, Mignon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Tatarian, Allan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Taylor Adams, Gail G. – VA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Thompson Kinsella, Laura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Traister, John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Trudo, Frank –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Walcavich Drude, Judith – CA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Ward, Miller, Sharon – AZ</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Warner, Jeffrey – PA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Watts, Barry – MD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West, Susan – AZ</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Williamson, Henry – TN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Wittrock Philbin, Carolyn – MA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Wolfe, Alex – AZ</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Woolman Stebler, Jacklyn – Switzerland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Wright Sylvester, Melanee – CA</w:t>
      </w:r>
    </w:p>
    <w:p w:rsidR="00C140E7" w:rsidRDefault="00C140E7" w:rsidP="00B33CC3">
      <w:pPr>
        <w:widowControl w:val="0"/>
        <w:autoSpaceDE w:val="0"/>
        <w:autoSpaceDN w:val="0"/>
        <w:adjustRightInd w:val="0"/>
        <w:rPr>
          <w:rFonts w:ascii="Times New Roman" w:hAnsi="Times New Roman"/>
        </w:rPr>
      </w:pPr>
      <w:r w:rsidRPr="006F5D77">
        <w:rPr>
          <w:rFonts w:ascii="Times New Roman" w:hAnsi="Times New Roman"/>
        </w:rPr>
        <w:t xml:space="preserve"> </w:t>
      </w:r>
    </w:p>
    <w:p w:rsidR="00C140E7" w:rsidRPr="006F5D77" w:rsidRDefault="00C140E7" w:rsidP="00B33CC3">
      <w:pPr>
        <w:widowControl w:val="0"/>
        <w:autoSpaceDE w:val="0"/>
        <w:autoSpaceDN w:val="0"/>
        <w:adjustRightInd w:val="0"/>
        <w:rPr>
          <w:rFonts w:ascii="Times New Roman" w:hAnsi="Times New Roman"/>
        </w:rPr>
      </w:pPr>
    </w:p>
    <w:p w:rsidR="00C140E7" w:rsidRDefault="00C140E7" w:rsidP="00B33CC3">
      <w:pPr>
        <w:widowControl w:val="0"/>
        <w:autoSpaceDE w:val="0"/>
        <w:autoSpaceDN w:val="0"/>
        <w:adjustRightInd w:val="0"/>
        <w:rPr>
          <w:rFonts w:ascii="Times New Roman" w:hAnsi="Times New Roman"/>
          <w:b/>
          <w:u w:val="single"/>
        </w:rPr>
      </w:pPr>
    </w:p>
    <w:p w:rsidR="00C140E7" w:rsidRDefault="00C140E7" w:rsidP="00B33CC3">
      <w:pPr>
        <w:widowControl w:val="0"/>
        <w:autoSpaceDE w:val="0"/>
        <w:autoSpaceDN w:val="0"/>
        <w:adjustRightInd w:val="0"/>
        <w:rPr>
          <w:rFonts w:ascii="Times New Roman" w:hAnsi="Times New Roman"/>
          <w:b/>
          <w:u w:val="single"/>
        </w:rPr>
      </w:pPr>
    </w:p>
    <w:p w:rsidR="00C140E7" w:rsidRPr="006F5D77" w:rsidRDefault="00C140E7" w:rsidP="004D2350">
      <w:pPr>
        <w:widowControl w:val="0"/>
        <w:autoSpaceDE w:val="0"/>
        <w:autoSpaceDN w:val="0"/>
        <w:adjustRightInd w:val="0"/>
        <w:outlineLvl w:val="0"/>
        <w:rPr>
          <w:rFonts w:ascii="Times New Roman" w:hAnsi="Times New Roman"/>
          <w:b/>
          <w:u w:val="single"/>
        </w:rPr>
      </w:pPr>
      <w:r w:rsidRPr="006F5D77">
        <w:rPr>
          <w:rFonts w:ascii="Times New Roman" w:hAnsi="Times New Roman"/>
          <w:b/>
          <w:u w:val="single"/>
        </w:rPr>
        <w:t>DECEASED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Abbott, Frederick L.(2010)</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Babbidge, Lewis (2008)</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Blake, Larry Lee – (1960 – Munich air crash)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Bockman, George B.(2013)</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 xml:space="preserve">Boselli, Heidi – (1960 – Munich air crash)          </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Brown Butler, Mynaikai Kaye – (2013)</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Byrnes, Gerri</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Christiansen Memmolo, Sandra (2008)</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Congress, Carolyn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Connery, John K., Jr – (1960 – Munich air crash)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Cork Ross, Marilyn (2007)</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Cowden, Jeffery Lynn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DeMoody, David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Ennis, Terry Ray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Farmer Bruns, Gloria Carol (2006)</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Grace, David Greenfield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Grimes Wyatt, Darby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Hall, Judy (this is NOT Mike’s sister)</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Haynes, Willard (2006)</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Hendrix, Molly Jane (1960 – Munich air crash)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Holtner, Jay Stanley (1975)</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Huey, Arthur</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James, Frank (198)</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Jordan, Samuel P (2006)</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Karr, Marjory – (1960 – Munich air crash)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McConkey/Smith, Duane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McDuffie, Brian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Mellinger Abramowitz, Anne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Milburn Reid, Jane (2008)</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O’Mahoney Nooney, Charlotte (1998)</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Peters, Garry Clayte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Pitt, Sandra Lee (1973)</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Schreiber, Frank (2008)</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Sleeth, Patricia C. (2006)</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Snee Binegar, Rachel (2014)</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Southern, Mara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Stillson, George 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Stillson Surles, Judith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Streed, Ronald (2011)</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Taylor, Charles</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Thomas Jadovitz, Lynn E. (2004)</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Timmons, James (2005</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Tinling, Michael 92002)</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Webb Grodman, Dallas (2007)</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Wilbur, Rita Virginia (1960 – Munich air crash)</w:t>
      </w:r>
    </w:p>
    <w:p w:rsidR="00C140E7" w:rsidRDefault="00C140E7" w:rsidP="00B33CC3">
      <w:pPr>
        <w:widowControl w:val="0"/>
        <w:autoSpaceDE w:val="0"/>
        <w:autoSpaceDN w:val="0"/>
        <w:adjustRightInd w:val="0"/>
        <w:rPr>
          <w:rFonts w:ascii="Times New Roman" w:hAnsi="Times New Roman"/>
        </w:rPr>
      </w:pPr>
      <w:r w:rsidRPr="006F5D77">
        <w:rPr>
          <w:rFonts w:ascii="Times New Roman" w:hAnsi="Times New Roman"/>
        </w:rPr>
        <w:t>Williamee Sandry, Terr</w:t>
      </w:r>
    </w:p>
    <w:p w:rsidR="00C140E7" w:rsidRPr="006F5D77" w:rsidRDefault="00C140E7" w:rsidP="004D2350">
      <w:pPr>
        <w:widowControl w:val="0"/>
        <w:autoSpaceDE w:val="0"/>
        <w:autoSpaceDN w:val="0"/>
        <w:adjustRightInd w:val="0"/>
        <w:outlineLvl w:val="0"/>
        <w:rPr>
          <w:rFonts w:ascii="Times New Roman" w:hAnsi="Times New Roman"/>
          <w:b/>
          <w:u w:val="single"/>
        </w:rPr>
      </w:pPr>
      <w:r w:rsidRPr="006F5D77">
        <w:rPr>
          <w:rFonts w:ascii="Times New Roman" w:hAnsi="Times New Roman"/>
          <w:b/>
          <w:u w:val="single"/>
        </w:rPr>
        <w:t>STILL MISSING</w:t>
      </w:r>
    </w:p>
    <w:p w:rsidR="00C140E7" w:rsidRPr="006F5D77" w:rsidRDefault="00C140E7" w:rsidP="004D2350">
      <w:pPr>
        <w:widowControl w:val="0"/>
        <w:autoSpaceDE w:val="0"/>
        <w:autoSpaceDN w:val="0"/>
        <w:adjustRightInd w:val="0"/>
        <w:outlineLvl w:val="0"/>
        <w:rPr>
          <w:rFonts w:ascii="Times New Roman" w:hAnsi="Times New Roman"/>
        </w:rPr>
      </w:pPr>
      <w:r w:rsidRPr="006F5D77">
        <w:rPr>
          <w:rFonts w:ascii="Times New Roman" w:hAnsi="Times New Roman"/>
        </w:rPr>
        <w:t>Alexander, Katherine Helen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Allen, John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Allen, Linda K.</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Allen, Patricia M.</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Anderson, Alan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Anderson, Larry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Baker, Lucien Leroy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Ball, Leonard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Ballard, Bernie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Bledsoe, Colleen Sue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Bolton Simpson, Miriam Bernice – believe she lives in GA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Bonnar Banning?, Grace Arlene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Breedlove, Joan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Brigman, Victoria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Brown, Carol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Bryant, Michael F.</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Bryer, Paul James</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Bush, Carolyn Jane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Butler, Jeffrey 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Carder, Nancy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Carlson, Ann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Chrones Burdine?, Carolyn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Church, Linda Sue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Claus, Laura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Cloak, Henry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Connaughton, Jerry – Was Jerry Shuffield in Wichita Falls, TX</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Corwin, Myrna 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Crovitz Robison, Michele (believe living in Great Falls, MT, but no reply to queries)</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Daugherty, James</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Donahue Daoust, Patricia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Dougherty, James (same as Daugherty, James above?)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Durkin, Mary K.</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Erskine, Annabelle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Ewbank, Johnnie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Fees, John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Ford, Sylvia Ann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Foster, Georgette Elaine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Freeman, Clarence Edward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Frye, James 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Fuller, Rodney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Furrier, Gill S. (girl)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Garrison, Jane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Gates, Darlene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Gaunt, Judith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George, Sarah Lee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Gibson, Edna R.</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Goings, Laura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Gold, Rosalyn C.</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Greer, Robert 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Groos/Gross, Wilbur</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Guidry, Patricia (is on Facebook)</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Guy, Mary Ann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Haas, Gary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Hawkins, Valerie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Hayes, Brian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Hayes, Diane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Healy, Dorothy Patricia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Howard, Julie Marie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Howell, Thomas W.</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Hubler, George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Hudson, David 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Hutchinson, Joyce 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Hutchinson, Ray 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Jackson, Bonnie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Jensen, Don Owen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Johnson, Jack Wesley, Jr.</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Johnson, James Lee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Johnson, Patricia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Johnson Bunch?, Wendy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Jordan, Joe B.</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Kendell/Kendall, Stephen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Kidley, Victor Robert</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Kroman, Audrey Mae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Leonard/Leanard/Lennord, Margaret</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Liles, Anne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Louella, JMacQueen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Maillet, Wanda M.</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Martin, George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Massengale, Judy Elizabeth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Massey, Walter</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Matthews, Stanley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McClain (Wiegand?) Ernest</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McConnell, Pamela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McLaughlin, Donald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Meadows, James R.</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Meares, Nancy C.</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Meier, Walter</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Miller, Janice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Mitchell, Jackie (girl)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Mittelstaidt/Mittelstaedt, Betty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Mooney, Eric Wolfgang</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Morris, John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Morrison, Patricia 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Morrow, Carol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Moss, David James</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Mullins (Wright?) Scarlett Dean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Nagle, Emily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Newell, Donna Marie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Newton, Sharon Ann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Ogden, William 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Osgood, Harriet</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Parker, Ingrid “Cookie”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Parkhill, Richard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Pate, Paul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Patterson Johnson, Carol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Patterson, Linda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Pierce, Ronald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Poore, Eugene 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Porter, Juanita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Quigley, Dorothy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Ray, Lynn/Lyn 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Reasin, Sandra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Richardson, Anita M.</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Robertson, Edward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Rock, Sally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Ross, Eric</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Samson, Janet</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Schader, Diana C.</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Schneider, Rosemary Elizabeth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Schultz Hart? Pamela Ann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Seay, Pat (girl)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Sellars, Dave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Shepherd/Sheperd, Thomas</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Shepherd, Freddie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Shrader/Schrader, C. Reginald (Charles?)</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Silverman, Joseph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Smith, Michael 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Smith, Norman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Smith, Patricia Anne</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Smith, Patricia Ellen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Southworth, Carolyn 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Stainer, Rita 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Stephenson, Rena Nevene (believe she lives in Florida)</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Strickland, Susan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Thames, James</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Thomas, Gabriel</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Thomas, Lois Mary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Thompson, Steve/Stephen Questin?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Thorn, Ingaberg</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Tomerlin, Ruth</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Trainor Burton, Margaret</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Tuggle, David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Vaden, Judy</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Vernon, Violet</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Warren, Monte Thomas</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Washington, Robert R.</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Whatley, Beverly Jean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Wheeler, Richard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Wheeler, Ronald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Wiles, John</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Williams, Frances R.</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Williams Hazlett, Judith Sandra (believe she lives in Lawrence, KS)</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Williams, Pat</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Wolfe, Benjamin F., Jr</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Woodard/Woodward, David</w:t>
      </w:r>
    </w:p>
    <w:p w:rsidR="00C140E7" w:rsidRPr="006F5D77" w:rsidRDefault="00C140E7" w:rsidP="00B33CC3">
      <w:pPr>
        <w:widowControl w:val="0"/>
        <w:autoSpaceDE w:val="0"/>
        <w:autoSpaceDN w:val="0"/>
        <w:adjustRightInd w:val="0"/>
        <w:rPr>
          <w:rFonts w:ascii="Times New Roman" w:hAnsi="Times New Roman"/>
        </w:rPr>
      </w:pPr>
      <w:r w:rsidRPr="006F5D77">
        <w:rPr>
          <w:rFonts w:ascii="Times New Roman" w:hAnsi="Times New Roman"/>
        </w:rPr>
        <w:t>Woyke, Max</w:t>
      </w:r>
    </w:p>
    <w:p w:rsidR="00C140E7" w:rsidRDefault="00C140E7" w:rsidP="00665CEE">
      <w:pPr>
        <w:widowControl w:val="0"/>
        <w:autoSpaceDE w:val="0"/>
        <w:autoSpaceDN w:val="0"/>
        <w:adjustRightInd w:val="0"/>
        <w:rPr>
          <w:rFonts w:ascii="Helvetica" w:hAnsi="Helvetica" w:cs="Helvetica"/>
        </w:rPr>
        <w:sectPr w:rsidR="00C140E7" w:rsidSect="009959DA">
          <w:type w:val="continuous"/>
          <w:pgSz w:w="12240" w:h="15840"/>
          <w:pgMar w:top="963" w:right="1440" w:bottom="999" w:left="1440" w:header="720" w:footer="720" w:gutter="0"/>
          <w:pgBorders w:zOrder="back">
            <w:top w:val="single" w:sz="4" w:space="4" w:color="00B0F0"/>
            <w:left w:val="single" w:sz="4" w:space="16" w:color="00B0F0"/>
            <w:bottom w:val="single" w:sz="4" w:space="4" w:color="00B0F0"/>
            <w:right w:val="single" w:sz="4" w:space="16" w:color="00B0F0"/>
          </w:pgBorders>
          <w:cols w:num="2" w:sep="1" w:space="288"/>
          <w:docGrid w:linePitch="360"/>
        </w:sectPr>
      </w:pPr>
    </w:p>
    <w:p w:rsidR="00C140E7" w:rsidRDefault="00C140E7" w:rsidP="00665CEE">
      <w:pPr>
        <w:widowControl w:val="0"/>
        <w:autoSpaceDE w:val="0"/>
        <w:autoSpaceDN w:val="0"/>
        <w:adjustRightInd w:val="0"/>
        <w:rPr>
          <w:rFonts w:ascii="Helvetica" w:hAnsi="Helvetica" w:cs="Helvetica"/>
        </w:rPr>
      </w:pPr>
    </w:p>
    <w:p w:rsidR="00C140E7" w:rsidRDefault="00C140E7" w:rsidP="00665CEE">
      <w:pPr>
        <w:widowControl w:val="0"/>
        <w:autoSpaceDE w:val="0"/>
        <w:autoSpaceDN w:val="0"/>
        <w:adjustRightInd w:val="0"/>
        <w:rPr>
          <w:rFonts w:ascii="Helvetica" w:hAnsi="Helvetica" w:cs="Helvetica"/>
        </w:rPr>
      </w:pPr>
      <w:r>
        <w:rPr>
          <w:noProof/>
        </w:rPr>
        <w:pict>
          <v:shape id="Picture 15" o:spid="_x0000_s1061" type="#_x0000_t75" alt="Business metaphor of a computer monitor with e-mails coming out" style="position:absolute;margin-left:0;margin-top:14.5pt;width:82.5pt;height:82.5pt;z-index:-251659264;visibility:visible" wrapcoords="-196 0 -196 21404 21600 21404 21600 0 -196 0">
            <v:imagedata r:id="rId66" o:title=""/>
            <w10:wrap type="tight"/>
          </v:shape>
        </w:pict>
      </w:r>
    </w:p>
    <w:p w:rsidR="00C140E7" w:rsidRDefault="00C140E7" w:rsidP="00665CEE">
      <w:pPr>
        <w:widowControl w:val="0"/>
        <w:autoSpaceDE w:val="0"/>
        <w:autoSpaceDN w:val="0"/>
        <w:adjustRightInd w:val="0"/>
        <w:rPr>
          <w:rFonts w:ascii="Helvetica" w:hAnsi="Helvetica" w:cs="Helvetica"/>
        </w:rPr>
      </w:pPr>
    </w:p>
    <w:p w:rsidR="00C140E7" w:rsidRDefault="00C140E7" w:rsidP="00665CEE">
      <w:pPr>
        <w:widowControl w:val="0"/>
        <w:autoSpaceDE w:val="0"/>
        <w:autoSpaceDN w:val="0"/>
        <w:adjustRightInd w:val="0"/>
        <w:rPr>
          <w:rFonts w:ascii="Helvetica" w:hAnsi="Helvetica" w:cs="Helvetica"/>
        </w:rPr>
      </w:pPr>
    </w:p>
    <w:p w:rsidR="00C140E7" w:rsidRDefault="00C140E7" w:rsidP="004D2350">
      <w:pPr>
        <w:widowControl w:val="0"/>
        <w:autoSpaceDE w:val="0"/>
        <w:autoSpaceDN w:val="0"/>
        <w:adjustRightInd w:val="0"/>
        <w:outlineLvl w:val="0"/>
        <w:rPr>
          <w:rFonts w:ascii="Helvetica" w:hAnsi="Helvetica" w:cs="Helvetica"/>
        </w:rPr>
      </w:pPr>
      <w:r w:rsidRPr="002A1351">
        <w:rPr>
          <w:rFonts w:ascii="Times New Roman" w:hAnsi="Times New Roman"/>
          <w:b/>
          <w:color w:val="FF0000"/>
          <w:sz w:val="32"/>
          <w:szCs w:val="32"/>
          <w:u w:val="single"/>
        </w:rPr>
        <w:t>Letters to the Editor</w:t>
      </w:r>
    </w:p>
    <w:p w:rsidR="00C140E7" w:rsidRDefault="00C140E7" w:rsidP="00665CEE">
      <w:pPr>
        <w:widowControl w:val="0"/>
        <w:autoSpaceDE w:val="0"/>
        <w:autoSpaceDN w:val="0"/>
        <w:adjustRightInd w:val="0"/>
        <w:rPr>
          <w:rFonts w:ascii="Helvetica" w:hAnsi="Helvetica" w:cs="Helvetica"/>
        </w:rPr>
      </w:pPr>
    </w:p>
    <w:p w:rsidR="00C140E7" w:rsidRDefault="00C140E7" w:rsidP="00665CEE">
      <w:pPr>
        <w:widowControl w:val="0"/>
        <w:autoSpaceDE w:val="0"/>
        <w:autoSpaceDN w:val="0"/>
        <w:adjustRightInd w:val="0"/>
        <w:rPr>
          <w:rFonts w:ascii="Helvetica" w:hAnsi="Helvetica" w:cs="Helvetica"/>
        </w:rPr>
      </w:pPr>
    </w:p>
    <w:p w:rsidR="00C140E7" w:rsidRDefault="00C140E7" w:rsidP="00665CEE">
      <w:pPr>
        <w:widowControl w:val="0"/>
        <w:autoSpaceDE w:val="0"/>
        <w:autoSpaceDN w:val="0"/>
        <w:adjustRightInd w:val="0"/>
        <w:rPr>
          <w:rFonts w:ascii="Helvetica" w:hAnsi="Helvetica" w:cs="Helvetica"/>
        </w:rPr>
      </w:pPr>
    </w:p>
    <w:p w:rsidR="00C140E7" w:rsidRPr="00B33CC3" w:rsidRDefault="00C140E7" w:rsidP="004D2350">
      <w:pPr>
        <w:outlineLvl w:val="0"/>
        <w:rPr>
          <w:rFonts w:ascii="Times New Roman" w:hAnsi="Times New Roman"/>
          <w:b/>
          <w:bCs/>
          <w:color w:val="141414"/>
        </w:rPr>
      </w:pPr>
      <w:r w:rsidRPr="00B33CC3">
        <w:rPr>
          <w:rFonts w:ascii="Times New Roman" w:hAnsi="Times New Roman"/>
          <w:b/>
          <w:bCs/>
          <w:color w:val="141414"/>
        </w:rPr>
        <w:t xml:space="preserve">Patti Fawbush (58) Webb </w:t>
      </w:r>
    </w:p>
    <w:p w:rsidR="00C140E7" w:rsidRPr="00B33CC3" w:rsidRDefault="00C140E7" w:rsidP="00B33CC3">
      <w:pPr>
        <w:rPr>
          <w:rFonts w:ascii="Times New Roman" w:hAnsi="Times New Roman"/>
          <w:color w:val="141414"/>
        </w:rPr>
      </w:pPr>
      <w:r>
        <w:rPr>
          <w:noProof/>
        </w:rPr>
        <w:pict>
          <v:shape id="Picture 11" o:spid="_x0000_s1062" type="#_x0000_t75" alt="../../Patti%20Fawbush%20(58)%20Webb%20.jpg" style="position:absolute;margin-left:0;margin-top:.15pt;width:48.95pt;height:71.5pt;z-index:251658240;visibility:visible" wrapcoords="-332 0 -332 21373 21600 21373 21600 0 -332 0">
            <v:imagedata r:id="rId67" o:title=""/>
            <w10:wrap type="tight"/>
          </v:shape>
        </w:pict>
      </w:r>
      <w:r w:rsidRPr="00B33CC3">
        <w:rPr>
          <w:rFonts w:ascii="Times New Roman" w:hAnsi="Times New Roman"/>
        </w:rPr>
        <w:t>Gary,</w:t>
      </w:r>
    </w:p>
    <w:p w:rsidR="00C140E7" w:rsidRPr="00B33CC3" w:rsidRDefault="00C140E7" w:rsidP="00B33CC3">
      <w:pPr>
        <w:widowControl w:val="0"/>
        <w:autoSpaceDE w:val="0"/>
        <w:autoSpaceDN w:val="0"/>
        <w:adjustRightInd w:val="0"/>
        <w:rPr>
          <w:rFonts w:ascii="Times New Roman" w:hAnsi="Times New Roman"/>
        </w:rPr>
      </w:pPr>
      <w:r w:rsidRPr="00B33CC3">
        <w:rPr>
          <w:rFonts w:ascii="Times New Roman" w:hAnsi="Times New Roman"/>
          <w:color w:val="141414"/>
        </w:rPr>
        <w:t>I am laughing as I think about what I want to share. Rosemary (</w:t>
      </w:r>
      <w:r>
        <w:rPr>
          <w:rFonts w:ascii="Times New Roman" w:hAnsi="Times New Roman"/>
          <w:color w:val="141414"/>
        </w:rPr>
        <w:t>Hexberg</w:t>
      </w:r>
      <w:r w:rsidRPr="00B33CC3">
        <w:rPr>
          <w:rFonts w:ascii="Times New Roman" w:hAnsi="Times New Roman"/>
          <w:color w:val="141414"/>
        </w:rPr>
        <w:t>) Allen's (61) story about sneaking out of the dorm brought back a similar memory. I think it happened on a field trip into London. To be truthful, I cannot remember what infraction I committed. That part of my memory is long gone, but I do remember it was with the full knowledge that I was breaking a rule. Like Rosemary, I was (to quote her) "usually a follower of rules." What is seared in my memory is the punishment for not following those rules. The punishment to go before a dorm council of my peers was humiliating in of itself. However, my punishment to spend my free time washing windows in our dorm was a humbling deterrent to keep me on the straight and narrow until I graduated. It seems to me there were others involved in this "crime," but I can't dredge up that memory either. If anyone remembers this incident I would love to hear from you.</w:t>
      </w:r>
    </w:p>
    <w:p w:rsidR="00C140E7" w:rsidRDefault="00C140E7" w:rsidP="00B33CC3">
      <w:pPr>
        <w:widowControl w:val="0"/>
        <w:autoSpaceDE w:val="0"/>
        <w:autoSpaceDN w:val="0"/>
        <w:adjustRightInd w:val="0"/>
        <w:rPr>
          <w:rFonts w:ascii="Times New Roman" w:hAnsi="Times New Roman"/>
          <w:color w:val="141414"/>
        </w:rPr>
      </w:pPr>
      <w:r w:rsidRPr="00B33CC3">
        <w:rPr>
          <w:rFonts w:ascii="Times New Roman" w:hAnsi="Times New Roman"/>
          <w:color w:val="141414"/>
        </w:rPr>
        <w:t> </w:t>
      </w:r>
    </w:p>
    <w:p w:rsidR="00C140E7" w:rsidRPr="004E1917" w:rsidRDefault="00C140E7" w:rsidP="004D2350">
      <w:pPr>
        <w:widowControl w:val="0"/>
        <w:autoSpaceDE w:val="0"/>
        <w:autoSpaceDN w:val="0"/>
        <w:adjustRightInd w:val="0"/>
        <w:outlineLvl w:val="0"/>
        <w:rPr>
          <w:rFonts w:ascii="Times New Roman" w:hAnsi="Times New Roman"/>
          <w:b/>
        </w:rPr>
      </w:pPr>
      <w:r w:rsidRPr="004E1917">
        <w:rPr>
          <w:rFonts w:ascii="Times New Roman" w:hAnsi="Times New Roman"/>
          <w:b/>
        </w:rPr>
        <w:t xml:space="preserve">Marilyn Whaley </w:t>
      </w:r>
      <w:r>
        <w:rPr>
          <w:rFonts w:ascii="Times New Roman" w:hAnsi="Times New Roman"/>
          <w:b/>
        </w:rPr>
        <w:t xml:space="preserve">(56) </w:t>
      </w:r>
      <w:r w:rsidRPr="004E1917">
        <w:rPr>
          <w:rFonts w:ascii="Times New Roman" w:hAnsi="Times New Roman"/>
          <w:b/>
        </w:rPr>
        <w:t>Alefsen</w:t>
      </w:r>
    </w:p>
    <w:p w:rsidR="00C140E7" w:rsidRDefault="00C140E7" w:rsidP="004D2350">
      <w:pPr>
        <w:widowControl w:val="0"/>
        <w:autoSpaceDE w:val="0"/>
        <w:autoSpaceDN w:val="0"/>
        <w:adjustRightInd w:val="0"/>
        <w:outlineLvl w:val="0"/>
        <w:rPr>
          <w:rFonts w:ascii="MS Mincho" w:eastAsia="MS Mincho" w:hAnsi="MS Mincho" w:cs="MS Mincho"/>
        </w:rPr>
      </w:pPr>
      <w:r>
        <w:rPr>
          <w:noProof/>
        </w:rPr>
        <w:pict>
          <v:shape id="_x0000_s1063" type="#_x0000_t75" alt="../../Marilyn%20C.%20Whaley%20(56)%20Alefsen.png" style="position:absolute;margin-left:0;margin-top:.05pt;width:52.85pt;height:65.1pt;z-index:251676672;visibility:visible" wrapcoords="-309 0 -309 21352 21600 21352 21600 0 -309 0">
            <v:imagedata r:id="rId68" o:title=""/>
            <w10:wrap type="tight"/>
          </v:shape>
        </w:pict>
      </w:r>
      <w:r w:rsidRPr="004E1917">
        <w:rPr>
          <w:rFonts w:ascii="Times New Roman" w:hAnsi="Times New Roman"/>
        </w:rPr>
        <w:t>Hi</w:t>
      </w:r>
      <w:r>
        <w:rPr>
          <w:rFonts w:ascii="Times New Roman" w:hAnsi="Times New Roman"/>
        </w:rPr>
        <w:t>,</w:t>
      </w:r>
      <w:r w:rsidRPr="004E1917">
        <w:rPr>
          <w:rFonts w:ascii="Times New Roman" w:hAnsi="Times New Roman"/>
        </w:rPr>
        <w:t xml:space="preserve"> Gary !</w:t>
      </w:r>
      <w:r w:rsidRPr="004E1917">
        <w:rPr>
          <w:rFonts w:ascii="Arial" w:eastAsia="MS Mincho" w:hAnsi="Arial" w:cs="Arial"/>
        </w:rPr>
        <w:t> </w:t>
      </w:r>
    </w:p>
    <w:p w:rsidR="00C140E7" w:rsidRPr="004E1917" w:rsidRDefault="00C140E7" w:rsidP="00665CEE">
      <w:pPr>
        <w:widowControl w:val="0"/>
        <w:autoSpaceDE w:val="0"/>
        <w:autoSpaceDN w:val="0"/>
        <w:adjustRightInd w:val="0"/>
        <w:rPr>
          <w:rFonts w:ascii="Times New Roman" w:hAnsi="Times New Roman"/>
        </w:rPr>
      </w:pPr>
      <w:r w:rsidRPr="004E1917">
        <w:rPr>
          <w:rFonts w:ascii="Times New Roman" w:hAnsi="Times New Roman"/>
        </w:rPr>
        <w:t>Thank you for keeping us in touch and up to date!</w:t>
      </w:r>
      <w:r w:rsidRPr="004E1917">
        <w:rPr>
          <w:rFonts w:ascii="Arial" w:eastAsia="MS Mincho" w:hAnsi="Arial" w:cs="Arial"/>
        </w:rPr>
        <w:t> </w:t>
      </w:r>
      <w:r w:rsidRPr="004E1917">
        <w:rPr>
          <w:rFonts w:ascii="Times New Roman" w:hAnsi="Times New Roman"/>
        </w:rPr>
        <w:t>Somehow I got “lost” from your e-mail list.</w:t>
      </w:r>
      <w:r w:rsidRPr="004E1917">
        <w:rPr>
          <w:rFonts w:ascii="Arial" w:eastAsia="MS Mincho" w:hAnsi="Arial" w:cs="Arial"/>
        </w:rPr>
        <w:t> </w:t>
      </w:r>
      <w:r w:rsidRPr="004E1917">
        <w:rPr>
          <w:rFonts w:ascii="Times New Roman" w:hAnsi="Times New Roman"/>
        </w:rPr>
        <w:t>Would love to get back on it.</w:t>
      </w:r>
      <w:r w:rsidRPr="004E1917">
        <w:rPr>
          <w:rFonts w:ascii="Arial" w:eastAsia="MS Mincho" w:hAnsi="Arial" w:cs="Arial"/>
        </w:rPr>
        <w:t> </w:t>
      </w:r>
    </w:p>
    <w:tbl>
      <w:tblPr>
        <w:tblW w:w="11054" w:type="dxa"/>
        <w:tblInd w:w="-108" w:type="dxa"/>
        <w:tblLayout w:type="fixed"/>
        <w:tblLook w:val="0000"/>
      </w:tblPr>
      <w:tblGrid>
        <w:gridCol w:w="10728"/>
        <w:gridCol w:w="326"/>
      </w:tblGrid>
      <w:tr w:rsidR="00C140E7" w:rsidRPr="00C01C42" w:rsidTr="004E1917">
        <w:trPr>
          <w:trHeight w:val="5850"/>
        </w:trPr>
        <w:tc>
          <w:tcPr>
            <w:tcW w:w="11036" w:type="dxa"/>
            <w:gridSpan w:val="2"/>
          </w:tcPr>
          <w:p w:rsidR="00C140E7" w:rsidRPr="00C01C42" w:rsidRDefault="00C140E7" w:rsidP="00D407B5">
            <w:pPr>
              <w:widowControl w:val="0"/>
              <w:autoSpaceDE w:val="0"/>
              <w:autoSpaceDN w:val="0"/>
              <w:adjustRightInd w:val="0"/>
              <w:ind w:right="900"/>
              <w:rPr>
                <w:rFonts w:ascii="Helvetica" w:hAnsi="Helvetica" w:cs="Helvetica"/>
              </w:rPr>
            </w:pPr>
          </w:p>
          <w:p w:rsidR="00C140E7" w:rsidRPr="00C01C42" w:rsidRDefault="00C140E7" w:rsidP="004E1917">
            <w:pPr>
              <w:widowControl w:val="0"/>
              <w:autoSpaceDE w:val="0"/>
              <w:autoSpaceDN w:val="0"/>
              <w:adjustRightInd w:val="0"/>
              <w:ind w:right="1478"/>
              <w:rPr>
                <w:rFonts w:ascii="Times New Roman" w:hAnsi="Times New Roman"/>
                <w:b/>
              </w:rPr>
            </w:pPr>
            <w:r w:rsidRPr="00C01C42">
              <w:rPr>
                <w:rFonts w:ascii="Times New Roman" w:hAnsi="Times New Roman"/>
                <w:b/>
              </w:rPr>
              <w:t>Bob Lyle (54)</w:t>
            </w:r>
          </w:p>
          <w:p w:rsidR="00C140E7" w:rsidRPr="00C01C42" w:rsidRDefault="00C140E7" w:rsidP="00D407B5">
            <w:pPr>
              <w:widowControl w:val="0"/>
              <w:autoSpaceDE w:val="0"/>
              <w:autoSpaceDN w:val="0"/>
              <w:adjustRightInd w:val="0"/>
              <w:ind w:right="900"/>
              <w:rPr>
                <w:rFonts w:ascii="Helvetica" w:hAnsi="Helvetica" w:cs="Helvetica"/>
              </w:rPr>
            </w:pPr>
            <w:r>
              <w:rPr>
                <w:noProof/>
              </w:rPr>
              <w:pict>
                <v:shape id="Picture 31" o:spid="_x0000_s1064" type="#_x0000_t75" alt="../../Bob%20Lyle%20(54).png" style="position:absolute;margin-left:3.2pt;margin-top:6.8pt;width:46.7pt;height:65.1pt;z-index:251638784;visibility:visible" wrapcoords="-348 0 -348 21352 21600 21352 21600 0 -348 0">
                  <v:imagedata r:id="rId69" o:title=""/>
                  <w10:wrap type="tight"/>
                </v:shape>
              </w:pict>
            </w:r>
          </w:p>
          <w:p w:rsidR="00C140E7" w:rsidRPr="00C01C42" w:rsidRDefault="00C140E7" w:rsidP="004E1917">
            <w:pPr>
              <w:widowControl w:val="0"/>
              <w:autoSpaceDE w:val="0"/>
              <w:autoSpaceDN w:val="0"/>
              <w:adjustRightInd w:val="0"/>
              <w:ind w:right="1478"/>
              <w:rPr>
                <w:rFonts w:ascii="Times New Roman" w:hAnsi="Times New Roman"/>
              </w:rPr>
            </w:pPr>
            <w:r w:rsidRPr="00C01C42">
              <w:rPr>
                <w:rFonts w:ascii="Times New Roman" w:hAnsi="Times New Roman"/>
              </w:rPr>
              <w:t>Hi, Bill,</w:t>
            </w:r>
          </w:p>
          <w:p w:rsidR="00C140E7" w:rsidRPr="00C01C42" w:rsidRDefault="00C140E7" w:rsidP="004E1917">
            <w:pPr>
              <w:widowControl w:val="0"/>
              <w:autoSpaceDE w:val="0"/>
              <w:autoSpaceDN w:val="0"/>
              <w:adjustRightInd w:val="0"/>
              <w:ind w:right="1478"/>
              <w:rPr>
                <w:rFonts w:ascii="Times New Roman" w:hAnsi="Times New Roman"/>
                <w:sz w:val="10"/>
                <w:szCs w:val="10"/>
              </w:rPr>
            </w:pPr>
          </w:p>
          <w:p w:rsidR="00C140E7" w:rsidRPr="00C01C42" w:rsidRDefault="00C140E7" w:rsidP="004E1917">
            <w:pPr>
              <w:widowControl w:val="0"/>
              <w:autoSpaceDE w:val="0"/>
              <w:autoSpaceDN w:val="0"/>
              <w:adjustRightInd w:val="0"/>
              <w:ind w:right="1478"/>
              <w:rPr>
                <w:rFonts w:ascii="Times New Roman" w:hAnsi="Times New Roman"/>
              </w:rPr>
            </w:pPr>
            <w:r w:rsidRPr="00C01C42">
              <w:rPr>
                <w:rFonts w:ascii="Times New Roman" w:hAnsi="Times New Roman"/>
              </w:rPr>
              <w:t>Thanks so much for taking over for Gary.  I'm looking forward to the next issue.</w:t>
            </w:r>
          </w:p>
          <w:p w:rsidR="00C140E7" w:rsidRPr="00C01C42" w:rsidRDefault="00C140E7" w:rsidP="004E1917">
            <w:pPr>
              <w:widowControl w:val="0"/>
              <w:autoSpaceDE w:val="0"/>
              <w:autoSpaceDN w:val="0"/>
              <w:adjustRightInd w:val="0"/>
              <w:ind w:right="1478"/>
              <w:rPr>
                <w:rFonts w:ascii="Times New Roman" w:hAnsi="Times New Roman"/>
                <w:sz w:val="10"/>
                <w:szCs w:val="10"/>
              </w:rPr>
            </w:pPr>
          </w:p>
          <w:p w:rsidR="00C140E7" w:rsidRPr="00C01C42" w:rsidRDefault="00C140E7" w:rsidP="004E1917">
            <w:pPr>
              <w:widowControl w:val="0"/>
              <w:autoSpaceDE w:val="0"/>
              <w:autoSpaceDN w:val="0"/>
              <w:adjustRightInd w:val="0"/>
              <w:ind w:right="1478"/>
              <w:rPr>
                <w:rFonts w:ascii="Times New Roman" w:hAnsi="Times New Roman"/>
                <w:sz w:val="10"/>
                <w:szCs w:val="10"/>
              </w:rPr>
            </w:pPr>
            <w:r w:rsidRPr="00C01C42">
              <w:rPr>
                <w:rFonts w:ascii="Times New Roman" w:hAnsi="Times New Roman"/>
              </w:rPr>
              <w:t>The recent news that Queen Elizabeth now holds the record for the longest reigning monarch in Britain brought back some memories of the Coronation - I was there.</w:t>
            </w:r>
          </w:p>
          <w:p w:rsidR="00C140E7" w:rsidRPr="00C01C42" w:rsidRDefault="00C140E7" w:rsidP="004E1917">
            <w:pPr>
              <w:widowControl w:val="0"/>
              <w:autoSpaceDE w:val="0"/>
              <w:autoSpaceDN w:val="0"/>
              <w:adjustRightInd w:val="0"/>
              <w:ind w:right="1478"/>
              <w:rPr>
                <w:rFonts w:ascii="Times New Roman" w:hAnsi="Times New Roman"/>
                <w:sz w:val="10"/>
                <w:szCs w:val="10"/>
              </w:rPr>
            </w:pPr>
            <w:r w:rsidRPr="00C01C42">
              <w:rPr>
                <w:rFonts w:ascii="Times New Roman" w:hAnsi="Times New Roman"/>
                <w:sz w:val="10"/>
                <w:szCs w:val="10"/>
              </w:rPr>
              <w:t> </w:t>
            </w:r>
          </w:p>
          <w:p w:rsidR="00C140E7" w:rsidRPr="00C01C42" w:rsidRDefault="00C140E7" w:rsidP="004E1917">
            <w:pPr>
              <w:widowControl w:val="0"/>
              <w:autoSpaceDE w:val="0"/>
              <w:autoSpaceDN w:val="0"/>
              <w:adjustRightInd w:val="0"/>
              <w:ind w:right="1478"/>
              <w:rPr>
                <w:rFonts w:ascii="Times New Roman" w:hAnsi="Times New Roman"/>
                <w:sz w:val="10"/>
                <w:szCs w:val="10"/>
              </w:rPr>
            </w:pPr>
            <w:r w:rsidRPr="00C01C42">
              <w:rPr>
                <w:rFonts w:ascii="Times New Roman" w:hAnsi="Times New Roman"/>
              </w:rPr>
              <w:t>King George VI had died on February 6, 1952. At that time, I was attending an English school and the mood at the school and in general was very sad. The King was very popular</w:t>
            </w:r>
            <w:r>
              <w:rPr>
                <w:rFonts w:ascii="Times New Roman" w:hAnsi="Times New Roman"/>
              </w:rPr>
              <w:t>,</w:t>
            </w:r>
            <w:r w:rsidRPr="00C01C42">
              <w:rPr>
                <w:rFonts w:ascii="Times New Roman" w:hAnsi="Times New Roman"/>
              </w:rPr>
              <w:t xml:space="preserve"> especially because of his morale boasting efforts during the war. Queen Elizabeth's coronation took place on June 2, 1953. This date was set to allow for a suitable mourning period for the King</w:t>
            </w:r>
            <w:r>
              <w:rPr>
                <w:rFonts w:ascii="Times New Roman" w:hAnsi="Times New Roman"/>
              </w:rPr>
              <w:t>.</w:t>
            </w:r>
            <w:r w:rsidRPr="00C01C42">
              <w:rPr>
                <w:rFonts w:ascii="Times New Roman" w:hAnsi="Times New Roman"/>
                <w:sz w:val="10"/>
                <w:szCs w:val="10"/>
              </w:rPr>
              <w:t xml:space="preserve">.    </w:t>
            </w:r>
          </w:p>
          <w:p w:rsidR="00C140E7" w:rsidRPr="00C01C42" w:rsidRDefault="00C140E7" w:rsidP="004E1917">
            <w:pPr>
              <w:widowControl w:val="0"/>
              <w:autoSpaceDE w:val="0"/>
              <w:autoSpaceDN w:val="0"/>
              <w:adjustRightInd w:val="0"/>
              <w:ind w:right="1478"/>
              <w:rPr>
                <w:rFonts w:ascii="Times New Roman" w:hAnsi="Times New Roman"/>
                <w:sz w:val="10"/>
                <w:szCs w:val="10"/>
              </w:rPr>
            </w:pPr>
            <w:r w:rsidRPr="00C01C42">
              <w:rPr>
                <w:rFonts w:ascii="Times New Roman" w:hAnsi="Times New Roman"/>
                <w:sz w:val="10"/>
                <w:szCs w:val="10"/>
              </w:rPr>
              <w:t xml:space="preserve">  </w:t>
            </w:r>
          </w:p>
          <w:p w:rsidR="00C140E7" w:rsidRPr="00C01C42" w:rsidRDefault="00C140E7" w:rsidP="004E1917">
            <w:pPr>
              <w:widowControl w:val="0"/>
              <w:autoSpaceDE w:val="0"/>
              <w:autoSpaceDN w:val="0"/>
              <w:adjustRightInd w:val="0"/>
              <w:ind w:right="1478"/>
              <w:rPr>
                <w:rFonts w:ascii="Times New Roman" w:hAnsi="Times New Roman"/>
              </w:rPr>
            </w:pPr>
            <w:r w:rsidRPr="00C01C42">
              <w:rPr>
                <w:rFonts w:ascii="Times New Roman" w:hAnsi="Times New Roman"/>
              </w:rPr>
              <w:t>My father was working in an engineering firm which had its offices on Regent Street about a block up from Piccadilly Circus and overlooking the coronation procession route. His office had a big party for employees and families to view the procession</w:t>
            </w:r>
            <w:r>
              <w:rPr>
                <w:rFonts w:ascii="Times New Roman" w:hAnsi="Times New Roman"/>
              </w:rPr>
              <w:t>,</w:t>
            </w:r>
            <w:r w:rsidRPr="00C01C42">
              <w:rPr>
                <w:rFonts w:ascii="Times New Roman" w:hAnsi="Times New Roman"/>
              </w:rPr>
              <w:t xml:space="preserve"> but I chose to spend the night in Hyde Park with some friends (including some fellow Bushy Park students) just as a lark and to get a close view of the coronation procession the next day. As I recall</w:t>
            </w:r>
            <w:r>
              <w:rPr>
                <w:rFonts w:ascii="Times New Roman" w:hAnsi="Times New Roman"/>
              </w:rPr>
              <w:t>,</w:t>
            </w:r>
            <w:r w:rsidRPr="00C01C42">
              <w:rPr>
                <w:rFonts w:ascii="Times New Roman" w:hAnsi="Times New Roman"/>
              </w:rPr>
              <w:t xml:space="preserve"> it was a party atmosphere in Hyde Park with thousands of people playing cards, drinking beer, etc. but spread out quite comfortably back from Park Lane. However, it was raining and misty a good part of the night, dampening the festivities. The weather cleared the next morning. </w:t>
            </w:r>
          </w:p>
          <w:p w:rsidR="00C140E7" w:rsidRPr="00C01C42" w:rsidRDefault="00C140E7" w:rsidP="004E1917">
            <w:pPr>
              <w:widowControl w:val="0"/>
              <w:autoSpaceDE w:val="0"/>
              <w:autoSpaceDN w:val="0"/>
              <w:adjustRightInd w:val="0"/>
              <w:ind w:right="1478"/>
              <w:rPr>
                <w:rFonts w:ascii="Times New Roman" w:hAnsi="Times New Roman"/>
              </w:rPr>
            </w:pPr>
          </w:p>
          <w:p w:rsidR="00C140E7" w:rsidRPr="00C01C42" w:rsidRDefault="00C140E7" w:rsidP="004E1917">
            <w:pPr>
              <w:widowControl w:val="0"/>
              <w:autoSpaceDE w:val="0"/>
              <w:autoSpaceDN w:val="0"/>
              <w:adjustRightInd w:val="0"/>
              <w:ind w:right="1478"/>
              <w:rPr>
                <w:rFonts w:ascii="Times New Roman" w:hAnsi="Times New Roman"/>
                <w:sz w:val="10"/>
                <w:szCs w:val="10"/>
              </w:rPr>
            </w:pPr>
            <w:r w:rsidRPr="00C01C42">
              <w:rPr>
                <w:rFonts w:ascii="Times New Roman" w:hAnsi="Times New Roman"/>
              </w:rPr>
              <w:t xml:space="preserve">At about 6:00 AM someone made a move for the curb leading to a mad scramble by everyone to get a position at the curb, and this was 6 hours before the event! So there we were standing at the curb with about 5 or 6 people in front of us waiting 6 hours for the new Queen and her procession to come by. Around 10:00 AM some guy with running shorts comes jogging up the middle of Park Lane receiving huge cheers and applause from the crowd. The police and guards paid no attention.  Leave it to the Brits! </w:t>
            </w:r>
          </w:p>
          <w:p w:rsidR="00C140E7" w:rsidRPr="00C01C42" w:rsidRDefault="00C140E7" w:rsidP="004E1917">
            <w:pPr>
              <w:widowControl w:val="0"/>
              <w:autoSpaceDE w:val="0"/>
              <w:autoSpaceDN w:val="0"/>
              <w:adjustRightInd w:val="0"/>
              <w:ind w:right="1478"/>
              <w:rPr>
                <w:rFonts w:ascii="Times New Roman" w:hAnsi="Times New Roman"/>
                <w:sz w:val="10"/>
                <w:szCs w:val="10"/>
              </w:rPr>
            </w:pPr>
          </w:p>
          <w:p w:rsidR="00C140E7" w:rsidRPr="00C01C42" w:rsidRDefault="00C140E7" w:rsidP="004E1917">
            <w:pPr>
              <w:widowControl w:val="0"/>
              <w:autoSpaceDE w:val="0"/>
              <w:autoSpaceDN w:val="0"/>
              <w:adjustRightInd w:val="0"/>
              <w:ind w:right="1478"/>
              <w:rPr>
                <w:rFonts w:ascii="Times New Roman" w:hAnsi="Times New Roman"/>
                <w:sz w:val="10"/>
                <w:szCs w:val="10"/>
              </w:rPr>
            </w:pPr>
            <w:r w:rsidRPr="00C01C42">
              <w:rPr>
                <w:rFonts w:ascii="Times New Roman" w:hAnsi="Times New Roman"/>
              </w:rPr>
              <w:t xml:space="preserve">I looked up some facts about </w:t>
            </w:r>
            <w:r>
              <w:rPr>
                <w:rFonts w:ascii="Times New Roman" w:hAnsi="Times New Roman"/>
              </w:rPr>
              <w:t xml:space="preserve">the </w:t>
            </w:r>
            <w:r w:rsidRPr="00C01C42">
              <w:rPr>
                <w:rFonts w:ascii="Times New Roman" w:hAnsi="Times New Roman"/>
              </w:rPr>
              <w:t>coronation procession on the Internet. The new Queen in her Gold Coach was followed by many other members of the royal family, government officials, foreign royalty and heads of State, plus 10,000 service personnel from the Commonwealth and Empire and many bands. The entire procession was 2 miles long and took 45 minutes to pass. Approximately 15,000 guards lined the route. There were about 3 million spectators along the route</w:t>
            </w:r>
            <w:r>
              <w:rPr>
                <w:rFonts w:ascii="Times New Roman" w:hAnsi="Times New Roman"/>
              </w:rPr>
              <w:t>,</w:t>
            </w:r>
            <w:r w:rsidRPr="00C01C42">
              <w:rPr>
                <w:rFonts w:ascii="Times New Roman" w:hAnsi="Times New Roman"/>
              </w:rPr>
              <w:t xml:space="preserve"> which went 5 miles through London. </w:t>
            </w:r>
          </w:p>
          <w:p w:rsidR="00C140E7" w:rsidRPr="00C01C42" w:rsidRDefault="00C140E7" w:rsidP="004E1917">
            <w:pPr>
              <w:widowControl w:val="0"/>
              <w:autoSpaceDE w:val="0"/>
              <w:autoSpaceDN w:val="0"/>
              <w:adjustRightInd w:val="0"/>
              <w:ind w:right="1478"/>
              <w:rPr>
                <w:rFonts w:ascii="Times New Roman" w:hAnsi="Times New Roman"/>
                <w:sz w:val="10"/>
                <w:szCs w:val="10"/>
              </w:rPr>
            </w:pPr>
            <w:r w:rsidRPr="00C01C42">
              <w:rPr>
                <w:rFonts w:ascii="Times New Roman" w:hAnsi="Times New Roman"/>
                <w:sz w:val="10"/>
                <w:szCs w:val="10"/>
              </w:rPr>
              <w:t xml:space="preserve">   </w:t>
            </w:r>
          </w:p>
          <w:p w:rsidR="00C140E7" w:rsidRDefault="00C140E7" w:rsidP="004E1917">
            <w:pPr>
              <w:widowControl w:val="0"/>
              <w:pBdr>
                <w:bottom w:val="single" w:sz="12" w:space="1" w:color="auto"/>
              </w:pBdr>
              <w:autoSpaceDE w:val="0"/>
              <w:autoSpaceDN w:val="0"/>
              <w:adjustRightInd w:val="0"/>
              <w:ind w:right="1478"/>
              <w:rPr>
                <w:rFonts w:ascii="Times New Roman" w:hAnsi="Times New Roman"/>
              </w:rPr>
            </w:pPr>
            <w:r w:rsidRPr="00C01C42">
              <w:rPr>
                <w:rFonts w:ascii="Times New Roman" w:hAnsi="Times New Roman"/>
              </w:rPr>
              <w:t>This was a once in a lifetime experience and I feel fortunate to have experienced it.</w:t>
            </w:r>
          </w:p>
          <w:p w:rsidR="00C140E7" w:rsidRPr="00C01C42" w:rsidRDefault="00C140E7" w:rsidP="004E1917">
            <w:pPr>
              <w:widowControl w:val="0"/>
              <w:pBdr>
                <w:bottom w:val="single" w:sz="12" w:space="1" w:color="auto"/>
              </w:pBdr>
              <w:autoSpaceDE w:val="0"/>
              <w:autoSpaceDN w:val="0"/>
              <w:adjustRightInd w:val="0"/>
              <w:ind w:right="1478"/>
              <w:rPr>
                <w:rFonts w:ascii="Times New Roman" w:hAnsi="Times New Roman"/>
              </w:rPr>
            </w:pPr>
          </w:p>
          <w:p w:rsidR="00C140E7" w:rsidRPr="002F08EA" w:rsidRDefault="00C140E7" w:rsidP="00D407B5">
            <w:pPr>
              <w:widowControl w:val="0"/>
              <w:autoSpaceDE w:val="0"/>
              <w:autoSpaceDN w:val="0"/>
              <w:adjustRightInd w:val="0"/>
              <w:ind w:right="900"/>
              <w:rPr>
                <w:rFonts w:ascii="Helvetica" w:hAnsi="Helvetica" w:cs="Helvetica"/>
                <w:color w:val="00B0F0"/>
              </w:rPr>
            </w:pPr>
          </w:p>
          <w:p w:rsidR="00C140E7" w:rsidRPr="00C01C42" w:rsidRDefault="00C140E7" w:rsidP="00D407B5">
            <w:pPr>
              <w:widowControl w:val="0"/>
              <w:autoSpaceDE w:val="0"/>
              <w:autoSpaceDN w:val="0"/>
              <w:adjustRightInd w:val="0"/>
              <w:ind w:right="900"/>
              <w:rPr>
                <w:rFonts w:ascii="Times New Roman" w:hAnsi="Times New Roman"/>
                <w:b/>
                <w:color w:val="FF0000"/>
                <w:sz w:val="28"/>
                <w:szCs w:val="28"/>
              </w:rPr>
            </w:pPr>
            <w:r w:rsidRPr="00C01C42">
              <w:rPr>
                <w:rFonts w:ascii="Times New Roman" w:hAnsi="Times New Roman"/>
                <w:b/>
                <w:color w:val="FF0000"/>
                <w:sz w:val="28"/>
                <w:szCs w:val="28"/>
              </w:rPr>
              <w:t xml:space="preserve">Instructions for forwarding Holiday mail to Service Members at Walter Reed Bethesda  </w:t>
            </w:r>
            <w:r w:rsidRPr="002F08EA">
              <w:rPr>
                <w:rFonts w:ascii="Times New Roman" w:hAnsi="Times New Roman"/>
                <w:b/>
                <w:color w:val="00B050"/>
                <w:sz w:val="28"/>
                <w:szCs w:val="28"/>
              </w:rPr>
              <w:t>(Provided as a public service)</w:t>
            </w:r>
          </w:p>
          <w:p w:rsidR="00C140E7" w:rsidRPr="00C01C42" w:rsidRDefault="00C140E7" w:rsidP="00D407B5">
            <w:pPr>
              <w:widowControl w:val="0"/>
              <w:autoSpaceDE w:val="0"/>
              <w:autoSpaceDN w:val="0"/>
              <w:adjustRightInd w:val="0"/>
              <w:ind w:right="900"/>
              <w:rPr>
                <w:rFonts w:ascii="Times New Roman" w:hAnsi="Times New Roman"/>
                <w:b/>
                <w:color w:val="FF0000"/>
                <w:sz w:val="28"/>
                <w:szCs w:val="28"/>
              </w:rPr>
            </w:pPr>
            <w:r>
              <w:rPr>
                <w:noProof/>
              </w:rPr>
              <w:pict>
                <v:shape id="Picture 30" o:spid="_x0000_s1065" type="#_x0000_t75" style="position:absolute;margin-left:-5.35pt;margin-top:12.3pt;width:184.95pt;height:101.05pt;z-index:251640832;visibility:visible" wrapcoords="-87 0 -87 21440 21600 21440 21600 0 -87 0">
                  <v:imagedata r:id="rId70" o:title=""/>
                  <w10:wrap type="tight"/>
                </v:shape>
              </w:pict>
            </w:r>
          </w:p>
        </w:tc>
      </w:tr>
      <w:tr w:rsidR="00C140E7" w:rsidRPr="002F08EA" w:rsidTr="00DE048F">
        <w:tc>
          <w:tcPr>
            <w:tcW w:w="11054" w:type="dxa"/>
            <w:gridSpan w:val="2"/>
          </w:tcPr>
          <w:p w:rsidR="00C140E7" w:rsidRPr="002F08EA" w:rsidRDefault="00C140E7" w:rsidP="00D407B5">
            <w:pPr>
              <w:widowControl w:val="0"/>
              <w:autoSpaceDE w:val="0"/>
              <w:autoSpaceDN w:val="0"/>
              <w:adjustRightInd w:val="0"/>
              <w:ind w:right="900"/>
              <w:rPr>
                <w:rFonts w:ascii="Verdana" w:hAnsi="Verdana" w:cs="Verdana"/>
                <w:color w:val="545454"/>
                <w:sz w:val="10"/>
                <w:szCs w:val="10"/>
              </w:rPr>
            </w:pPr>
          </w:p>
        </w:tc>
      </w:tr>
      <w:tr w:rsidR="00C140E7" w:rsidRPr="00562F73" w:rsidTr="00DE048F">
        <w:tc>
          <w:tcPr>
            <w:tcW w:w="11054" w:type="dxa"/>
            <w:gridSpan w:val="2"/>
          </w:tcPr>
          <w:p w:rsidR="00C140E7" w:rsidRPr="00562F73" w:rsidRDefault="00C140E7" w:rsidP="00D407B5">
            <w:pPr>
              <w:widowControl w:val="0"/>
              <w:autoSpaceDE w:val="0"/>
              <w:autoSpaceDN w:val="0"/>
              <w:adjustRightInd w:val="0"/>
              <w:ind w:right="900"/>
              <w:rPr>
                <w:rFonts w:ascii="Verdana" w:hAnsi="Verdana" w:cs="Verdana"/>
                <w:b/>
                <w:color w:val="545454"/>
                <w:sz w:val="22"/>
                <w:szCs w:val="22"/>
              </w:rPr>
            </w:pPr>
            <w:r w:rsidRPr="00562F73">
              <w:rPr>
                <w:rFonts w:ascii="Verdana" w:hAnsi="Verdana" w:cs="Verdana"/>
                <w:b/>
                <w:color w:val="545454"/>
                <w:sz w:val="22"/>
                <w:szCs w:val="22"/>
              </w:rPr>
              <w:t>08/24/2015</w:t>
            </w:r>
          </w:p>
        </w:tc>
      </w:tr>
      <w:tr w:rsidR="00C140E7" w:rsidRPr="00562F73" w:rsidTr="00DE048F">
        <w:tc>
          <w:tcPr>
            <w:tcW w:w="10728" w:type="dxa"/>
          </w:tcPr>
          <w:p w:rsidR="00C140E7" w:rsidRPr="00562F73" w:rsidRDefault="00C140E7" w:rsidP="00D407B5">
            <w:pPr>
              <w:widowControl w:val="0"/>
              <w:autoSpaceDE w:val="0"/>
              <w:autoSpaceDN w:val="0"/>
              <w:adjustRightInd w:val="0"/>
              <w:ind w:right="900"/>
              <w:rPr>
                <w:rFonts w:ascii="Times New Roman" w:hAnsi="Times New Roman"/>
                <w:b/>
                <w:color w:val="282828"/>
              </w:rPr>
            </w:pPr>
          </w:p>
          <w:p w:rsidR="00C140E7" w:rsidRPr="00562F73" w:rsidRDefault="00C140E7" w:rsidP="00D407B5">
            <w:pPr>
              <w:widowControl w:val="0"/>
              <w:autoSpaceDE w:val="0"/>
              <w:autoSpaceDN w:val="0"/>
              <w:adjustRightInd w:val="0"/>
              <w:ind w:right="900"/>
              <w:rPr>
                <w:rFonts w:ascii="Times New Roman" w:hAnsi="Times New Roman"/>
                <w:b/>
                <w:color w:val="282828"/>
              </w:rPr>
            </w:pPr>
            <w:r w:rsidRPr="00562F73">
              <w:rPr>
                <w:rFonts w:ascii="Times New Roman" w:hAnsi="Times New Roman"/>
                <w:b/>
                <w:color w:val="282828"/>
              </w:rPr>
              <w:t>Walter Reed National Military Medical Center Public Affairs</w:t>
            </w:r>
          </w:p>
        </w:tc>
        <w:tc>
          <w:tcPr>
            <w:tcW w:w="326" w:type="dxa"/>
          </w:tcPr>
          <w:p w:rsidR="00C140E7" w:rsidRPr="00562F73" w:rsidRDefault="00C140E7" w:rsidP="00D407B5">
            <w:pPr>
              <w:widowControl w:val="0"/>
              <w:autoSpaceDE w:val="0"/>
              <w:autoSpaceDN w:val="0"/>
              <w:adjustRightInd w:val="0"/>
              <w:ind w:right="900"/>
              <w:rPr>
                <w:rFonts w:ascii="Times New Roman" w:hAnsi="Times New Roman"/>
                <w:b/>
                <w:color w:val="545454"/>
              </w:rPr>
            </w:pPr>
          </w:p>
        </w:tc>
      </w:tr>
      <w:tr w:rsidR="00C140E7" w:rsidRPr="00562F73" w:rsidTr="00DE048F">
        <w:tc>
          <w:tcPr>
            <w:tcW w:w="10728" w:type="dxa"/>
          </w:tcPr>
          <w:p w:rsidR="00C140E7" w:rsidRPr="00562F73" w:rsidRDefault="00C140E7" w:rsidP="00562F73">
            <w:pPr>
              <w:widowControl w:val="0"/>
              <w:autoSpaceDE w:val="0"/>
              <w:autoSpaceDN w:val="0"/>
              <w:adjustRightInd w:val="0"/>
              <w:ind w:right="900"/>
              <w:rPr>
                <w:rFonts w:ascii="Times New Roman" w:hAnsi="Times New Roman"/>
                <w:b/>
              </w:rPr>
            </w:pPr>
            <w:r w:rsidRPr="00562F73">
              <w:rPr>
                <w:rFonts w:ascii="Times New Roman" w:hAnsi="Times New Roman"/>
                <w:b/>
                <w:color w:val="545454"/>
              </w:rPr>
              <w:t xml:space="preserve">Every year there is a Facebook Post that goes viral listing the wrong address for sending Holiday Cards to service members, veterans and families receiving care at Walter Reed Bethesda. It lists the address for Walter Reed Army Medical Center on Georgia Ave, which closed more than 4 years ago. </w:t>
            </w:r>
            <w:r w:rsidRPr="00562F73">
              <w:rPr>
                <w:rFonts w:ascii="Times New Roman" w:hAnsi="Times New Roman"/>
                <w:b/>
                <w:color w:val="545454"/>
                <w:u w:val="single"/>
              </w:rPr>
              <w:t>PLEASE, if and when you see this Facebook Post, respond to correct it. Any cards sent to 5900 Georgia Ave, "Any Service Member," or to "A Recovering American Service Member"</w:t>
            </w:r>
            <w:r>
              <w:rPr>
                <w:rFonts w:ascii="Times New Roman" w:hAnsi="Times New Roman"/>
                <w:b/>
                <w:color w:val="545454"/>
                <w:u w:val="single"/>
              </w:rPr>
              <w:t>,</w:t>
            </w:r>
            <w:r w:rsidRPr="00562F73">
              <w:rPr>
                <w:rFonts w:ascii="Times New Roman" w:hAnsi="Times New Roman"/>
                <w:b/>
                <w:color w:val="545454"/>
                <w:u w:val="single"/>
              </w:rPr>
              <w:t xml:space="preserve"> will be returned to sender because the address does not exist.</w:t>
            </w:r>
            <w:r w:rsidRPr="00562F73">
              <w:rPr>
                <w:rFonts w:ascii="Times New Roman" w:hAnsi="Times New Roman"/>
                <w:b/>
                <w:color w:val="545454"/>
              </w:rPr>
              <w:t xml:space="preserve"> Please do not forget about our veterans who are receiving care at your local VA Hospital.</w:t>
            </w:r>
            <w:r w:rsidRPr="00562F73">
              <w:rPr>
                <w:rFonts w:ascii="Arial" w:eastAsia="MS Mincho" w:hAnsi="Arial" w:cs="Arial"/>
                <w:b/>
              </w:rPr>
              <w:t>  </w:t>
            </w:r>
            <w:r w:rsidRPr="00562F73">
              <w:rPr>
                <w:rFonts w:ascii="Times New Roman" w:hAnsi="Times New Roman"/>
                <w:b/>
                <w:color w:val="545454"/>
              </w:rPr>
              <w:t>Walter Reed Bethesda and the American Red Cross, National Capital Region </w:t>
            </w:r>
            <w:r>
              <w:rPr>
                <w:rFonts w:ascii="Times New Roman" w:hAnsi="Times New Roman"/>
                <w:b/>
                <w:color w:val="545454"/>
              </w:rPr>
              <w:t>are</w:t>
            </w:r>
            <w:r w:rsidRPr="00562F73">
              <w:rPr>
                <w:rFonts w:ascii="Times New Roman" w:hAnsi="Times New Roman"/>
                <w:b/>
                <w:color w:val="545454"/>
              </w:rPr>
              <w:t xml:space="preserve"> encouraging those interested to join us in helping to provide service members, veterans and their families, cards to send home to their loved ones this holiday season! Deadline for Hanukkah, Christmas and Kwanzaa cards is Friday, November 27, 2015.</w:t>
            </w:r>
            <w:r w:rsidRPr="00562F73">
              <w:rPr>
                <w:rFonts w:ascii="Arial" w:eastAsia="MS Mincho" w:hAnsi="Arial" w:cs="Arial"/>
                <w:b/>
              </w:rPr>
              <w:t>  </w:t>
            </w:r>
            <w:r w:rsidRPr="00562F73">
              <w:rPr>
                <w:rFonts w:ascii="Times New Roman" w:hAnsi="Times New Roman"/>
                <w:b/>
                <w:color w:val="545454"/>
              </w:rPr>
              <w:t>Items to include in each bundle:</w:t>
            </w:r>
            <w:r w:rsidRPr="00562F73">
              <w:rPr>
                <w:rFonts w:ascii="Arial" w:eastAsia="MS Mincho" w:hAnsi="Arial" w:cs="Arial"/>
                <w:b/>
              </w:rPr>
              <w:t> </w:t>
            </w:r>
            <w:r w:rsidRPr="00562F73">
              <w:rPr>
                <w:rFonts w:ascii="Times New Roman" w:hAnsi="Times New Roman"/>
                <w:b/>
                <w:color w:val="545454"/>
              </w:rPr>
              <w:t>3 blank holiday cards (same holiday per bundle and no glitter)</w:t>
            </w:r>
            <w:r w:rsidRPr="00562F73">
              <w:rPr>
                <w:rFonts w:ascii="Arial" w:eastAsia="MS Mincho" w:hAnsi="Arial" w:cs="Arial"/>
                <w:b/>
              </w:rPr>
              <w:t> </w:t>
            </w:r>
            <w:r w:rsidRPr="00562F73">
              <w:rPr>
                <w:rFonts w:ascii="Times New Roman" w:hAnsi="Times New Roman"/>
                <w:b/>
                <w:color w:val="545454"/>
              </w:rPr>
              <w:t>3 blank envelopes with postage stamps</w:t>
            </w:r>
            <w:r w:rsidRPr="00562F73">
              <w:rPr>
                <w:rFonts w:ascii="Arial" w:eastAsia="MS Mincho" w:hAnsi="Arial" w:cs="Arial"/>
                <w:b/>
              </w:rPr>
              <w:t> </w:t>
            </w:r>
            <w:r w:rsidRPr="00562F73">
              <w:rPr>
                <w:rFonts w:ascii="Times New Roman" w:hAnsi="Times New Roman"/>
                <w:b/>
                <w:color w:val="545454"/>
              </w:rPr>
              <w:t>1 short message to the service member (do not included contact information, only first name)</w:t>
            </w:r>
            <w:r w:rsidRPr="00562F73">
              <w:rPr>
                <w:rFonts w:ascii="Arial" w:eastAsia="MS Mincho" w:hAnsi="Arial" w:cs="Arial"/>
                <w:b/>
              </w:rPr>
              <w:t> </w:t>
            </w:r>
            <w:r w:rsidRPr="00562F73">
              <w:rPr>
                <w:rFonts w:ascii="Times New Roman" w:hAnsi="Times New Roman"/>
                <w:b/>
                <w:color w:val="545454"/>
              </w:rPr>
              <w:t>Bundled with a ribbon</w:t>
            </w:r>
            <w:r w:rsidRPr="00562F73">
              <w:rPr>
                <w:rFonts w:ascii="Arial" w:eastAsia="MS Mincho" w:hAnsi="Arial" w:cs="Arial"/>
                <w:b/>
              </w:rPr>
              <w:t>  </w:t>
            </w:r>
            <w:r w:rsidRPr="00562F73">
              <w:rPr>
                <w:rFonts w:ascii="Times New Roman" w:hAnsi="Times New Roman"/>
                <w:b/>
                <w:color w:val="545454"/>
              </w:rPr>
              <w:t>Please drop off or mail completed bundles to:</w:t>
            </w:r>
            <w:r w:rsidRPr="00562F73">
              <w:rPr>
                <w:rFonts w:ascii="Arial" w:eastAsia="MS Mincho" w:hAnsi="Arial" w:cs="Arial"/>
                <w:b/>
              </w:rPr>
              <w:t> </w:t>
            </w:r>
            <w:r w:rsidRPr="00562F73">
              <w:rPr>
                <w:rFonts w:ascii="Times New Roman" w:hAnsi="Times New Roman"/>
                <w:b/>
                <w:color w:val="545454"/>
              </w:rPr>
              <w:t>American Red Cross in the National Capital Region</w:t>
            </w:r>
            <w:r w:rsidRPr="00562F73">
              <w:rPr>
                <w:rFonts w:ascii="Arial" w:eastAsia="MS Mincho" w:hAnsi="Arial" w:cs="Arial"/>
                <w:b/>
              </w:rPr>
              <w:t> </w:t>
            </w:r>
            <w:r w:rsidRPr="00562F73">
              <w:rPr>
                <w:rFonts w:ascii="Times New Roman" w:hAnsi="Times New Roman"/>
                <w:b/>
                <w:color w:val="545454"/>
              </w:rPr>
              <w:t>ATTN: Holiday Mail for Heroes,</w:t>
            </w:r>
            <w:r w:rsidRPr="00562F73">
              <w:rPr>
                <w:rFonts w:ascii="Arial" w:eastAsia="MS Mincho" w:hAnsi="Arial" w:cs="Arial"/>
                <w:b/>
              </w:rPr>
              <w:t> </w:t>
            </w:r>
            <w:r w:rsidRPr="00562F73">
              <w:rPr>
                <w:rFonts w:ascii="Times New Roman" w:hAnsi="Times New Roman"/>
                <w:b/>
                <w:color w:val="545454"/>
              </w:rPr>
              <w:t>8550 Arlington Blvd</w:t>
            </w:r>
            <w:r w:rsidRPr="00562F73">
              <w:rPr>
                <w:rFonts w:ascii="Arial" w:eastAsia="MS Mincho" w:hAnsi="Arial" w:cs="Arial"/>
                <w:b/>
              </w:rPr>
              <w:t> </w:t>
            </w:r>
            <w:r w:rsidRPr="00562F73">
              <w:rPr>
                <w:rFonts w:ascii="Times New Roman" w:hAnsi="Times New Roman"/>
                <w:b/>
                <w:color w:val="545454"/>
              </w:rPr>
              <w:t>Fairfax, VA 22031</w:t>
            </w:r>
            <w:r w:rsidRPr="00562F73">
              <w:rPr>
                <w:rFonts w:ascii="Arial" w:eastAsia="MS Mincho" w:hAnsi="Arial" w:cs="Arial"/>
                <w:b/>
              </w:rPr>
              <w:t>  </w:t>
            </w:r>
            <w:r w:rsidRPr="00562F73">
              <w:rPr>
                <w:rFonts w:ascii="Times New Roman" w:hAnsi="Times New Roman"/>
                <w:b/>
                <w:color w:val="545454"/>
              </w:rPr>
              <w:t>Those interested in sending signed holiday cards are encouraged to contact their local Red Cross office, Military Treatment Facility or VA Hospital to obtain the local guidelines.</w:t>
            </w:r>
          </w:p>
        </w:tc>
        <w:tc>
          <w:tcPr>
            <w:tcW w:w="326" w:type="dxa"/>
          </w:tcPr>
          <w:p w:rsidR="00C140E7" w:rsidRPr="00562F73" w:rsidRDefault="00C140E7" w:rsidP="00D407B5">
            <w:pPr>
              <w:widowControl w:val="0"/>
              <w:autoSpaceDE w:val="0"/>
              <w:autoSpaceDN w:val="0"/>
              <w:adjustRightInd w:val="0"/>
              <w:ind w:right="900"/>
              <w:rPr>
                <w:rFonts w:ascii="Times New Roman" w:hAnsi="Times New Roman"/>
                <w:b/>
                <w:color w:val="545454"/>
              </w:rPr>
            </w:pPr>
          </w:p>
        </w:tc>
      </w:tr>
    </w:tbl>
    <w:p w:rsidR="00C140E7" w:rsidRPr="002F08EA" w:rsidRDefault="00C140E7" w:rsidP="004E1917">
      <w:pPr>
        <w:widowControl w:val="0"/>
        <w:autoSpaceDE w:val="0"/>
        <w:autoSpaceDN w:val="0"/>
        <w:adjustRightInd w:val="0"/>
        <w:rPr>
          <w:rFonts w:ascii="Helvetica" w:hAnsi="Helvetica" w:cs="Helvetica"/>
          <w:sz w:val="10"/>
          <w:szCs w:val="10"/>
        </w:rPr>
      </w:pPr>
    </w:p>
    <w:p w:rsidR="00C140E7" w:rsidRPr="00CC023C" w:rsidRDefault="00C140E7" w:rsidP="00CC023C">
      <w:pPr>
        <w:widowControl w:val="0"/>
        <w:autoSpaceDE w:val="0"/>
        <w:autoSpaceDN w:val="0"/>
        <w:adjustRightInd w:val="0"/>
        <w:jc w:val="center"/>
        <w:rPr>
          <w:rFonts w:ascii="Helvetica" w:hAnsi="Helvetica" w:cs="Helvetica"/>
          <w:b/>
        </w:rPr>
      </w:pPr>
      <w:r w:rsidRPr="00CC023C">
        <w:rPr>
          <w:rFonts w:ascii="Helvetica" w:hAnsi="Helvetica" w:cs="Helvetica"/>
          <w:b/>
        </w:rPr>
        <w:t>--FINIS--</w:t>
      </w:r>
    </w:p>
    <w:sectPr w:rsidR="00C140E7" w:rsidRPr="00CC023C" w:rsidSect="004E1917">
      <w:pgSz w:w="12240" w:h="15840"/>
      <w:pgMar w:top="675" w:right="1440" w:bottom="1224" w:left="1440" w:header="720" w:footer="720" w:gutter="0"/>
      <w:pgBorders w:zOrder="back">
        <w:top w:val="single" w:sz="4" w:space="4" w:color="00B0F0"/>
        <w:left w:val="single" w:sz="4" w:space="16" w:color="00B0F0"/>
        <w:bottom w:val="single" w:sz="4" w:space="4" w:color="00B0F0"/>
        <w:right w:val="single" w:sz="4" w:space="16" w:color="00B0F0"/>
      </w:pgBorders>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0E7" w:rsidRDefault="00C140E7" w:rsidP="001B5794">
      <w:r>
        <w:separator/>
      </w:r>
    </w:p>
  </w:endnote>
  <w:endnote w:type="continuationSeparator" w:id="0">
    <w:p w:rsidR="00C140E7" w:rsidRDefault="00C140E7" w:rsidP="001B5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80000000" w:usb2="00000008" w:usb3="00000000" w:csb0="000001FF" w:csb1="00000000"/>
  </w:font>
  <w:font w:name="MS Mincho">
    <w:altName w:val="Meiryo"/>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E7" w:rsidRDefault="00C140E7" w:rsidP="009959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140E7" w:rsidRDefault="00C140E7" w:rsidP="001B579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E7" w:rsidRDefault="00C140E7" w:rsidP="009959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140E7" w:rsidRDefault="00C140E7" w:rsidP="001B579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0E7" w:rsidRDefault="00C140E7" w:rsidP="001B5794">
      <w:r>
        <w:separator/>
      </w:r>
    </w:p>
  </w:footnote>
  <w:footnote w:type="continuationSeparator" w:id="0">
    <w:p w:rsidR="00C140E7" w:rsidRDefault="00C140E7" w:rsidP="001B5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1F08"/>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21C24"/>
    <w:rsid w:val="00015AF1"/>
    <w:rsid w:val="000246AF"/>
    <w:rsid w:val="00034836"/>
    <w:rsid w:val="00036F28"/>
    <w:rsid w:val="00087781"/>
    <w:rsid w:val="000B5A3D"/>
    <w:rsid w:val="000E212C"/>
    <w:rsid w:val="00103DEB"/>
    <w:rsid w:val="00120A7A"/>
    <w:rsid w:val="00135141"/>
    <w:rsid w:val="00187CC2"/>
    <w:rsid w:val="001A0577"/>
    <w:rsid w:val="001B5794"/>
    <w:rsid w:val="001E722F"/>
    <w:rsid w:val="00237599"/>
    <w:rsid w:val="00280346"/>
    <w:rsid w:val="002A1351"/>
    <w:rsid w:val="002B747A"/>
    <w:rsid w:val="002C19D1"/>
    <w:rsid w:val="002C1BAA"/>
    <w:rsid w:val="002F08EA"/>
    <w:rsid w:val="00347700"/>
    <w:rsid w:val="00360694"/>
    <w:rsid w:val="003A66FE"/>
    <w:rsid w:val="003B7D38"/>
    <w:rsid w:val="00416563"/>
    <w:rsid w:val="004C0A6A"/>
    <w:rsid w:val="004D2350"/>
    <w:rsid w:val="004E1917"/>
    <w:rsid w:val="004E4F68"/>
    <w:rsid w:val="00505883"/>
    <w:rsid w:val="00562F73"/>
    <w:rsid w:val="00584B00"/>
    <w:rsid w:val="006170CA"/>
    <w:rsid w:val="00617EA6"/>
    <w:rsid w:val="006342E0"/>
    <w:rsid w:val="00644A74"/>
    <w:rsid w:val="00644E31"/>
    <w:rsid w:val="00651D2E"/>
    <w:rsid w:val="00665CEE"/>
    <w:rsid w:val="006B784B"/>
    <w:rsid w:val="006C4607"/>
    <w:rsid w:val="006F5D77"/>
    <w:rsid w:val="007945E0"/>
    <w:rsid w:val="007A0CE7"/>
    <w:rsid w:val="007E53FC"/>
    <w:rsid w:val="00852F00"/>
    <w:rsid w:val="00863154"/>
    <w:rsid w:val="008E73D6"/>
    <w:rsid w:val="00905C65"/>
    <w:rsid w:val="00906D25"/>
    <w:rsid w:val="00921C24"/>
    <w:rsid w:val="00941109"/>
    <w:rsid w:val="00947EE4"/>
    <w:rsid w:val="0098705C"/>
    <w:rsid w:val="009959DA"/>
    <w:rsid w:val="009F39DF"/>
    <w:rsid w:val="00A05283"/>
    <w:rsid w:val="00A22081"/>
    <w:rsid w:val="00A6545A"/>
    <w:rsid w:val="00A742FC"/>
    <w:rsid w:val="00A95643"/>
    <w:rsid w:val="00AB0436"/>
    <w:rsid w:val="00AB17AD"/>
    <w:rsid w:val="00AF0AD1"/>
    <w:rsid w:val="00AF4277"/>
    <w:rsid w:val="00B275A2"/>
    <w:rsid w:val="00B33CC3"/>
    <w:rsid w:val="00BF3792"/>
    <w:rsid w:val="00C01C42"/>
    <w:rsid w:val="00C140E7"/>
    <w:rsid w:val="00C41070"/>
    <w:rsid w:val="00C44D2B"/>
    <w:rsid w:val="00C976B8"/>
    <w:rsid w:val="00CC023C"/>
    <w:rsid w:val="00CC5C5B"/>
    <w:rsid w:val="00D30D6B"/>
    <w:rsid w:val="00D407B5"/>
    <w:rsid w:val="00D4448C"/>
    <w:rsid w:val="00D46DC2"/>
    <w:rsid w:val="00DA7AE2"/>
    <w:rsid w:val="00DD2925"/>
    <w:rsid w:val="00DD7769"/>
    <w:rsid w:val="00DE048F"/>
    <w:rsid w:val="00E44693"/>
    <w:rsid w:val="00E622D6"/>
    <w:rsid w:val="00E87B6C"/>
    <w:rsid w:val="00EB35FA"/>
    <w:rsid w:val="00EE7CB2"/>
    <w:rsid w:val="00F17E50"/>
    <w:rsid w:val="00F249B4"/>
    <w:rsid w:val="00F576CC"/>
    <w:rsid w:val="00F834B6"/>
    <w:rsid w:val="00FA5EA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109"/>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87CC2"/>
    <w:rPr>
      <w:rFonts w:cs="Times New Roman"/>
      <w:color w:val="0563C1"/>
      <w:u w:val="single"/>
    </w:rPr>
  </w:style>
  <w:style w:type="character" w:styleId="FollowedHyperlink">
    <w:name w:val="FollowedHyperlink"/>
    <w:basedOn w:val="DefaultParagraphFont"/>
    <w:uiPriority w:val="99"/>
    <w:semiHidden/>
    <w:rsid w:val="000E212C"/>
    <w:rPr>
      <w:rFonts w:cs="Times New Roman"/>
      <w:color w:val="954F72"/>
      <w:u w:val="single"/>
    </w:rPr>
  </w:style>
  <w:style w:type="paragraph" w:styleId="Footer">
    <w:name w:val="footer"/>
    <w:basedOn w:val="Normal"/>
    <w:link w:val="FooterChar"/>
    <w:uiPriority w:val="99"/>
    <w:rsid w:val="001B5794"/>
    <w:pPr>
      <w:tabs>
        <w:tab w:val="center" w:pos="4680"/>
        <w:tab w:val="right" w:pos="9360"/>
      </w:tabs>
    </w:pPr>
  </w:style>
  <w:style w:type="character" w:customStyle="1" w:styleId="FooterChar">
    <w:name w:val="Footer Char"/>
    <w:basedOn w:val="DefaultParagraphFont"/>
    <w:link w:val="Footer"/>
    <w:uiPriority w:val="99"/>
    <w:locked/>
    <w:rsid w:val="001B5794"/>
    <w:rPr>
      <w:rFonts w:cs="Times New Roman"/>
    </w:rPr>
  </w:style>
  <w:style w:type="character" w:styleId="PageNumber">
    <w:name w:val="page number"/>
    <w:basedOn w:val="DefaultParagraphFont"/>
    <w:uiPriority w:val="99"/>
    <w:semiHidden/>
    <w:rsid w:val="001B5794"/>
    <w:rPr>
      <w:rFonts w:cs="Times New Roman"/>
    </w:rPr>
  </w:style>
  <w:style w:type="paragraph" w:styleId="DocumentMap">
    <w:name w:val="Document Map"/>
    <w:basedOn w:val="Normal"/>
    <w:link w:val="DocumentMapChar"/>
    <w:uiPriority w:val="99"/>
    <w:semiHidden/>
    <w:rsid w:val="004D2350"/>
    <w:rPr>
      <w:rFonts w:ascii="Times New Roman" w:hAnsi="Times New Roman"/>
    </w:rPr>
  </w:style>
  <w:style w:type="character" w:customStyle="1" w:styleId="DocumentMapChar">
    <w:name w:val="Document Map Char"/>
    <w:basedOn w:val="DefaultParagraphFont"/>
    <w:link w:val="DocumentMap"/>
    <w:uiPriority w:val="99"/>
    <w:semiHidden/>
    <w:locked/>
    <w:rsid w:val="004D2350"/>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JKYKNY@aol.com"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7.jpeg"/><Relationship Id="rId21" Type="http://schemas.openxmlformats.org/officeDocument/2006/relationships/hyperlink" Target="mailto:shuffy2@msn.com" TargetMode="External"/><Relationship Id="rId34" Type="http://schemas.openxmlformats.org/officeDocument/2006/relationships/hyperlink" Target="mailto:nemoamasa@sbcglobal.net" TargetMode="External"/><Relationship Id="rId42" Type="http://schemas.openxmlformats.org/officeDocument/2006/relationships/hyperlink" Target="http://p.m.at/" TargetMode="External"/><Relationship Id="rId47" Type="http://schemas.openxmlformats.org/officeDocument/2006/relationships/image" Target="media/image24.jpeg"/><Relationship Id="rId50" Type="http://schemas.openxmlformats.org/officeDocument/2006/relationships/image" Target="media/image27.png"/><Relationship Id="rId55" Type="http://schemas.openxmlformats.org/officeDocument/2006/relationships/hyperlink" Target="http://www.slowfood.org.uk/about/board/" TargetMode="External"/><Relationship Id="rId63" Type="http://schemas.openxmlformats.org/officeDocument/2006/relationships/hyperlink" Target="http://www.imdb.com/title/tt0056193/fullcredits?ref_=tt_cl_sm" TargetMode="External"/><Relationship Id="rId68" Type="http://schemas.openxmlformats.org/officeDocument/2006/relationships/image" Target="media/image35.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mailto:bslepetz@comcast.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hyperlink" Target="http://thewellingtoncentre.com/" TargetMode="External"/><Relationship Id="rId66"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hyperlink" Target="mailto:betsycote@Atlanticbb.net" TargetMode="External"/><Relationship Id="rId23" Type="http://schemas.openxmlformats.org/officeDocument/2006/relationships/hyperlink" Target="mailto:nemoamasa@sbcglobal.net" TargetMode="External"/><Relationship Id="rId28" Type="http://schemas.openxmlformats.org/officeDocument/2006/relationships/image" Target="media/image10.png"/><Relationship Id="rId36" Type="http://schemas.openxmlformats.org/officeDocument/2006/relationships/hyperlink" Target="mailto:beve.wagner@icloud.com" TargetMode="External"/><Relationship Id="rId49" Type="http://schemas.openxmlformats.org/officeDocument/2006/relationships/image" Target="media/image26.png"/><Relationship Id="rId57" Type="http://schemas.openxmlformats.org/officeDocument/2006/relationships/hyperlink" Target="http://www.soilassociation.org/" TargetMode="External"/><Relationship Id="rId61" Type="http://schemas.openxmlformats.org/officeDocument/2006/relationships/image" Target="media/image31.jpeg"/><Relationship Id="rId10" Type="http://schemas.openxmlformats.org/officeDocument/2006/relationships/footer" Target="footer1.xml"/><Relationship Id="rId19" Type="http://schemas.openxmlformats.org/officeDocument/2006/relationships/hyperlink" Target="mailto:WingW@aol.com" TargetMode="External"/><Relationship Id="rId31" Type="http://schemas.openxmlformats.org/officeDocument/2006/relationships/hyperlink" Target="mailto:DonaRitchie@aol.com" TargetMode="Externa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hyperlink" Target="http://www.drinkgusto.com/" TargetMode="External"/><Relationship Id="rId65" Type="http://schemas.openxmlformats.org/officeDocument/2006/relationships/hyperlink" Target="mailto:nemoamasa@sbcglobal.net" TargetMode="External"/><Relationship Id="rId4" Type="http://schemas.openxmlformats.org/officeDocument/2006/relationships/webSettings" Target="webSettings.xml"/><Relationship Id="rId9" Type="http://schemas.openxmlformats.org/officeDocument/2006/relationships/hyperlink" Target="http://www.bushypark.org/"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mailto:rpbjr@frontier.net" TargetMode="Externa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www.princeofwales.gov.uk/news-and-diary/wednesday-11th-september-2013-1" TargetMode="External"/><Relationship Id="rId64" Type="http://schemas.openxmlformats.org/officeDocument/2006/relationships/image" Target="media/image32.png"/><Relationship Id="rId69" Type="http://schemas.openxmlformats.org/officeDocument/2006/relationships/image" Target="media/image36.png"/><Relationship Id="rId8" Type="http://schemas.openxmlformats.org/officeDocument/2006/relationships/hyperlink" Target="mailto:BushyTales1@verizon.net" TargetMode="External"/><Relationship Id="rId51" Type="http://schemas.openxmlformats.org/officeDocument/2006/relationships/image" Target="media/image28.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nancieT@verizon.net" TargetMode="External"/><Relationship Id="rId25" Type="http://schemas.openxmlformats.org/officeDocument/2006/relationships/hyperlink" Target="mailto:MGHall@Q.com" TargetMode="External"/><Relationship Id="rId33" Type="http://schemas.openxmlformats.org/officeDocument/2006/relationships/image" Target="media/image13.jpeg"/><Relationship Id="rId38" Type="http://schemas.openxmlformats.org/officeDocument/2006/relationships/image" Target="media/image16.png"/><Relationship Id="rId46" Type="http://schemas.openxmlformats.org/officeDocument/2006/relationships/image" Target="media/image23.jpeg"/><Relationship Id="rId59" Type="http://schemas.openxmlformats.org/officeDocument/2006/relationships/hyperlink" Target="http://www.groin-hernia.com/herniabible/roy.html" TargetMode="External"/><Relationship Id="rId67" Type="http://schemas.openxmlformats.org/officeDocument/2006/relationships/image" Target="media/image34.jpeg"/><Relationship Id="rId20" Type="http://schemas.openxmlformats.org/officeDocument/2006/relationships/image" Target="media/image6.png"/><Relationship Id="rId41" Type="http://schemas.openxmlformats.org/officeDocument/2006/relationships/image" Target="media/image19.jpeg"/><Relationship Id="rId54" Type="http://schemas.openxmlformats.org/officeDocument/2006/relationships/hyperlink" Target="http://www.carbongold.com/" TargetMode="External"/><Relationship Id="rId62" Type="http://schemas.openxmlformats.org/officeDocument/2006/relationships/hyperlink" Target="http://perfumesociety.org/" TargetMode="External"/><Relationship Id="rId70"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16</Pages>
  <Words>5056</Words>
  <Characters>28820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RUMBLE</dc:creator>
  <cp:keywords/>
  <dc:description/>
  <cp:lastModifiedBy>AERC</cp:lastModifiedBy>
  <cp:revision>2</cp:revision>
  <cp:lastPrinted>2015-09-11T15:52:00Z</cp:lastPrinted>
  <dcterms:created xsi:type="dcterms:W3CDTF">2015-10-26T19:54:00Z</dcterms:created>
  <dcterms:modified xsi:type="dcterms:W3CDTF">2015-10-26T19:54:00Z</dcterms:modified>
</cp:coreProperties>
</file>